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W w:w="10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
        <w:gridCol w:w="10640"/>
      </w:tblGrid>
      <w:tr w:rsidR="00A0722F" w:rsidRPr="00127C5F" w14:paraId="5D8B19BC" w14:textId="77777777" w:rsidTr="00065167">
        <w:trPr>
          <w:trHeight w:val="14976"/>
        </w:trPr>
        <w:tc>
          <w:tcPr>
            <w:tcW w:w="206" w:type="dxa"/>
            <w:shd w:val="clear" w:color="auto" w:fill="B70DA3" w:themeFill="accent2"/>
            <w:tcMar>
              <w:left w:w="0" w:type="dxa"/>
              <w:right w:w="0" w:type="dxa"/>
            </w:tcMar>
          </w:tcPr>
          <w:p w14:paraId="2508DA39" w14:textId="54566AAA" w:rsidR="004D4571" w:rsidRPr="00127C5F" w:rsidRDefault="004D4571" w:rsidP="00BD73DD">
            <w:pPr>
              <w:rPr>
                <w:color w:val="E36C0A" w:themeColor="accent6" w:themeShade="BF"/>
              </w:rPr>
            </w:pPr>
          </w:p>
        </w:tc>
        <w:tc>
          <w:tcPr>
            <w:tcW w:w="10640" w:type="dxa"/>
            <w:shd w:val="clear" w:color="auto" w:fill="auto"/>
            <w:tcMar>
              <w:left w:w="0" w:type="dxa"/>
              <w:right w:w="0" w:type="dxa"/>
            </w:tcMar>
            <w:vAlign w:val="center"/>
          </w:tcPr>
          <w:p w14:paraId="5FA87B32" w14:textId="77777777" w:rsidR="004D4571" w:rsidRPr="00127C5F" w:rsidRDefault="00AC265C" w:rsidP="009D180E">
            <w:pPr>
              <w:jc w:val="center"/>
              <w:rPr>
                <w:color w:val="E36C0A" w:themeColor="accent6" w:themeShade="BF"/>
              </w:rPr>
            </w:pPr>
            <w:r>
              <w:rPr>
                <w:noProof/>
              </w:rPr>
              <w:drawing>
                <wp:anchor distT="0" distB="0" distL="114300" distR="114300" simplePos="0" relativeHeight="251658250" behindDoc="0" locked="0" layoutInCell="1" allowOverlap="1" wp14:anchorId="3867BEDA" wp14:editId="7F1184F6">
                  <wp:simplePos x="0" y="0"/>
                  <wp:positionH relativeFrom="column">
                    <wp:posOffset>3078480</wp:posOffset>
                  </wp:positionH>
                  <wp:positionV relativeFrom="paragraph">
                    <wp:posOffset>3158490</wp:posOffset>
                  </wp:positionV>
                  <wp:extent cx="2522220" cy="2156460"/>
                  <wp:effectExtent l="19050" t="0" r="11430" b="62484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voorblad.png"/>
                          <pic:cNvPicPr/>
                        </pic:nvPicPr>
                        <pic:blipFill rotWithShape="1">
                          <a:blip r:embed="rId8">
                            <a:extLst>
                              <a:ext uri="{28A0092B-C50C-407E-A947-70E740481C1C}">
                                <a14:useLocalDpi xmlns:a14="http://schemas.microsoft.com/office/drawing/2010/main" val="0"/>
                              </a:ext>
                            </a:extLst>
                          </a:blip>
                          <a:srcRect l="26720" t="18166" r="29497" b="31923"/>
                          <a:stretch/>
                        </pic:blipFill>
                        <pic:spPr bwMode="auto">
                          <a:xfrm>
                            <a:off x="0" y="0"/>
                            <a:ext cx="2522220" cy="2156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80E">
              <w:rPr>
                <w:noProof/>
                <w:color w:val="E36C0A" w:themeColor="accent6" w:themeShade="BF"/>
                <w:lang w:bidi="nl-NL"/>
              </w:rPr>
              <mc:AlternateContent>
                <mc:Choice Requires="wpg">
                  <w:drawing>
                    <wp:inline distT="0" distB="0" distL="0" distR="0" wp14:anchorId="5E26D46A" wp14:editId="12AFDAE0">
                      <wp:extent cx="5224107" cy="7048500"/>
                      <wp:effectExtent l="0" t="0" r="0" b="0"/>
                      <wp:docPr id="1" name="Groep 1" descr="kleurrijke ronde vormen"/>
                      <wp:cNvGraphicFramePr/>
                      <a:graphic xmlns:a="http://schemas.openxmlformats.org/drawingml/2006/main">
                        <a:graphicData uri="http://schemas.microsoft.com/office/word/2010/wordprocessingGroup">
                          <wpg:wgp>
                            <wpg:cNvGrpSpPr/>
                            <wpg:grpSpPr>
                              <a:xfrm>
                                <a:off x="0" y="0"/>
                                <a:ext cx="5224107" cy="7048500"/>
                                <a:chOff x="0" y="0"/>
                                <a:chExt cx="5224107" cy="7048500"/>
                              </a:xfrm>
                            </wpg:grpSpPr>
                            <wps:wsp>
                              <wps:cNvPr id="171" name="Ovaal 171"/>
                              <wps:cNvSpPr/>
                              <wps:spPr>
                                <a:xfrm>
                                  <a:off x="0" y="0"/>
                                  <a:ext cx="3876675" cy="3876675"/>
                                </a:xfrm>
                                <a:prstGeom prst="ellipse">
                                  <a:avLst/>
                                </a:prstGeom>
                                <a:solidFill>
                                  <a:schemeClr val="accent5">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25535" w14:textId="77777777" w:rsidR="00AE4091" w:rsidRDefault="00AE4091" w:rsidP="00F7167D">
                                    <w:pPr>
                                      <w:pStyle w:val="Kop1"/>
                                    </w:pPr>
                                    <w:r>
                                      <w:rPr>
                                        <w:color w:val="1F497D" w:themeColor="text2"/>
                                        <w:lang w:bidi="nl-NL"/>
                                      </w:rPr>
                                      <w:t>Plastic soep</w:t>
                                    </w:r>
                                    <w:r w:rsidRPr="00832A99">
                                      <w:rPr>
                                        <w:color w:val="1F497D" w:themeColor="text2"/>
                                        <w:lang w:bidi="nl-NL"/>
                                      </w:rPr>
                                      <w:t xml:space="preserve"> </w:t>
                                    </w:r>
                                    <w:r>
                                      <w:rPr>
                                        <w:rStyle w:val="Kop2Char"/>
                                        <w:color w:val="1F497D" w:themeColor="text2"/>
                                        <w:lang w:bidi="nl-NL"/>
                                      </w:rPr>
                                      <w:t>Wereldoriëntatie</w:t>
                                    </w:r>
                                  </w:p>
                                  <w:p w14:paraId="54FBBF33" w14:textId="77777777" w:rsidR="00AE4091" w:rsidRPr="00F7167D" w:rsidRDefault="00AE4091" w:rsidP="00F716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al 172"/>
                              <wps:cNvSpPr/>
                              <wps:spPr>
                                <a:xfrm>
                                  <a:off x="1937982" y="2579427"/>
                                  <a:ext cx="3286125" cy="3286125"/>
                                </a:xfrm>
                                <a:prstGeom prst="ellipse">
                                  <a:avLst/>
                                </a:prstGeom>
                                <a:solidFill>
                                  <a:schemeClr val="accent2">
                                    <a:alpha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D9D95" w14:textId="77777777" w:rsidR="00AE4091" w:rsidRPr="009D180E" w:rsidRDefault="00AE4091" w:rsidP="00F7167D">
                                    <w:pPr>
                                      <w:pStyle w:val="Kop3"/>
                                      <w:spacing w:before="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Ovaal 173"/>
                              <wps:cNvSpPr/>
                              <wps:spPr>
                                <a:xfrm>
                                  <a:off x="457200" y="4790290"/>
                                  <a:ext cx="2312979" cy="225821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89DCB" w14:textId="77777777" w:rsidR="00AE4091" w:rsidRDefault="00AE4091" w:rsidP="00DC5A24">
                                    <w:pPr>
                                      <w:pStyle w:val="Kop4"/>
                                      <w:spacing w:line="240" w:lineRule="auto"/>
                                      <w:jc w:val="center"/>
                                      <w:rPr>
                                        <w:color w:val="000000" w:themeColor="text1"/>
                                        <w:sz w:val="36"/>
                                        <w:szCs w:val="28"/>
                                        <w:lang w:val="nl-BE" w:bidi="nl-NL"/>
                                      </w:rPr>
                                    </w:pPr>
                                    <w:r>
                                      <w:rPr>
                                        <w:color w:val="000000" w:themeColor="text1"/>
                                        <w:sz w:val="36"/>
                                        <w:szCs w:val="28"/>
                                        <w:lang w:val="nl-BE" w:bidi="nl-NL"/>
                                      </w:rPr>
                                      <w:t>Naam:</w:t>
                                    </w:r>
                                  </w:p>
                                  <w:p w14:paraId="182A3B1B" w14:textId="77777777" w:rsidR="00AE4091" w:rsidRPr="00AC265C" w:rsidRDefault="00AE4091" w:rsidP="00AC265C">
                                    <w:pPr>
                                      <w:rPr>
                                        <w:lang w:val="nl-BE" w:bidi="nl-NL"/>
                                      </w:rPr>
                                    </w:pPr>
                                    <w:r>
                                      <w:rPr>
                                        <w:lang w:val="nl-BE" w:bidi="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26D46A" id="Groep 1" o:spid="_x0000_s1026" alt="kleurrijke ronde vormen" style="width:411.35pt;height:555pt;mso-position-horizontal-relative:char;mso-position-vertical-relative:line" coordsize="52241,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">
                      <v:oval id="Ovaal 171" o:spid="_x0000_s1027" style="position:absolute;width:38766;height:38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" fillcolor="#4bacc6 [3208]" stroked="f" strokeweight="3pt">
                        <v:fill opacity="43947f"/>
                        <v:textbox>
                          <w:txbxContent>
                            <w:p w14:paraId="7B325535" w14:textId="77777777" w:rsidR="00AE4091" w:rsidRDefault="00AE4091" w:rsidP="00F7167D">
                              <w:pPr>
                                <w:pStyle w:val="Kop1"/>
                              </w:pPr>
                              <w:r>
                                <w:rPr>
                                  <w:color w:val="1F497D" w:themeColor="text2"/>
                                  <w:lang w:bidi="nl-NL"/>
                                </w:rPr>
                                <w:t>Plastic soep</w:t>
                              </w:r>
                              <w:r w:rsidRPr="00832A99">
                                <w:rPr>
                                  <w:color w:val="1F497D" w:themeColor="text2"/>
                                  <w:lang w:bidi="nl-NL"/>
                                </w:rPr>
                                <w:t xml:space="preserve"> </w:t>
                              </w:r>
                              <w:r>
                                <w:rPr>
                                  <w:rStyle w:val="Kop2Char"/>
                                  <w:color w:val="1F497D" w:themeColor="text2"/>
                                  <w:lang w:bidi="nl-NL"/>
                                </w:rPr>
                                <w:t>Wereldoriëntatie</w:t>
                              </w:r>
                            </w:p>
                            <w:p w14:paraId="54FBBF33" w14:textId="77777777" w:rsidR="00AE4091" w:rsidRPr="00F7167D" w:rsidRDefault="00AE4091" w:rsidP="00F7167D"/>
                          </w:txbxContent>
                        </v:textbox>
                      </v:oval>
                      <v:oval id="Ovaal 172" o:spid="_x0000_s1028" style="position:absolute;left:19379;top:25794;width:32862;height:32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" fillcolor="#b70da3 [3205]" stroked="f" strokeweight="3pt">
                        <v:fill opacity="42662f"/>
                        <v:textbox>
                          <w:txbxContent>
                            <w:p w14:paraId="138D9D95" w14:textId="77777777" w:rsidR="00AE4091" w:rsidRPr="009D180E" w:rsidRDefault="00AE4091" w:rsidP="00F7167D">
                              <w:pPr>
                                <w:pStyle w:val="Kop3"/>
                                <w:spacing w:before="0" w:line="240" w:lineRule="auto"/>
                                <w:rPr>
                                  <w:color w:val="000000" w:themeColor="text1"/>
                                </w:rPr>
                              </w:pPr>
                            </w:p>
                          </w:txbxContent>
                        </v:textbox>
                      </v:oval>
                      <v:oval id="Ovaal 173" o:spid="_x0000_s1029" style="position:absolute;left:4572;top:47902;width:23129;height:22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" fillcolor="#eeece1 [3214]" stroked="f" strokeweight="3pt">
                        <v:fill opacity="43947f"/>
                        <v:textbox>
                          <w:txbxContent>
                            <w:p w14:paraId="33D89DCB" w14:textId="77777777" w:rsidR="00AE4091" w:rsidRDefault="00AE4091" w:rsidP="00DC5A24">
                              <w:pPr>
                                <w:pStyle w:val="Kop4"/>
                                <w:spacing w:line="240" w:lineRule="auto"/>
                                <w:jc w:val="center"/>
                                <w:rPr>
                                  <w:color w:val="000000" w:themeColor="text1"/>
                                  <w:sz w:val="36"/>
                                  <w:szCs w:val="28"/>
                                  <w:lang w:val="nl-BE" w:bidi="nl-NL"/>
                                </w:rPr>
                              </w:pPr>
                              <w:r>
                                <w:rPr>
                                  <w:color w:val="000000" w:themeColor="text1"/>
                                  <w:sz w:val="36"/>
                                  <w:szCs w:val="28"/>
                                  <w:lang w:val="nl-BE" w:bidi="nl-NL"/>
                                </w:rPr>
                                <w:t>Naam:</w:t>
                              </w:r>
                            </w:p>
                            <w:p w14:paraId="182A3B1B" w14:textId="77777777" w:rsidR="00AE4091" w:rsidRPr="00AC265C" w:rsidRDefault="00AE4091" w:rsidP="00AC265C">
                              <w:pPr>
                                <w:rPr>
                                  <w:lang w:val="nl-BE" w:bidi="nl-NL"/>
                                </w:rPr>
                              </w:pPr>
                              <w:r>
                                <w:rPr>
                                  <w:lang w:val="nl-BE" w:bidi="nl-NL"/>
                                </w:rPr>
                                <w:t>……………………………………………………</w:t>
                              </w:r>
                            </w:p>
                          </w:txbxContent>
                        </v:textbox>
                      </v:oval>
                      <w10:anchorlock/>
                    </v:group>
                  </w:pict>
                </mc:Fallback>
              </mc:AlternateContent>
            </w:r>
          </w:p>
        </w:tc>
      </w:tr>
    </w:tbl>
    <w:p w14:paraId="3C6722B4" w14:textId="77777777" w:rsidR="004D4571" w:rsidRDefault="004D4571" w:rsidP="004D4571">
      <w:pPr>
        <w:rPr>
          <w:color w:val="E36C0A" w:themeColor="accent6" w:themeShade="BF"/>
        </w:rPr>
      </w:pPr>
    </w:p>
    <w:p w14:paraId="5BAB3253" w14:textId="77777777" w:rsidR="005C78B5" w:rsidRPr="005C78B5" w:rsidRDefault="005C78B5" w:rsidP="005C78B5">
      <w:pPr>
        <w:pStyle w:val="Inleiding"/>
      </w:pPr>
      <w:r w:rsidRPr="005C78B5">
        <w:lastRenderedPageBreak/>
        <w:t>Woorden web: Plastic soep</w:t>
      </w:r>
    </w:p>
    <w:p w14:paraId="51B6794F" w14:textId="77777777" w:rsidR="005C78B5" w:rsidRDefault="005C78B5" w:rsidP="005C78B5">
      <w:pPr>
        <w:pStyle w:val="Inleiding"/>
      </w:pPr>
    </w:p>
    <w:p w14:paraId="6058BFC3" w14:textId="77777777" w:rsidR="005C78B5" w:rsidRDefault="005C78B5" w:rsidP="005C78B5">
      <w:pPr>
        <w:pStyle w:val="Inleiding"/>
      </w:pPr>
    </w:p>
    <w:p w14:paraId="47C1838A" w14:textId="77777777" w:rsidR="005C78B5" w:rsidRDefault="005C78B5" w:rsidP="005C78B5">
      <w:pPr>
        <w:pStyle w:val="Inleiding"/>
      </w:pPr>
    </w:p>
    <w:p w14:paraId="65E02DF5" w14:textId="77777777" w:rsidR="005C78B5" w:rsidRPr="005C78B5" w:rsidRDefault="005C78B5" w:rsidP="005C78B5">
      <w:pPr>
        <w:pStyle w:val="Inleiding"/>
        <w:sectPr w:rsidR="005C78B5" w:rsidRPr="005C78B5" w:rsidSect="00065167">
          <w:pgSz w:w="11906" w:h="16838" w:code="9"/>
          <w:pgMar w:top="720" w:right="720" w:bottom="720" w:left="720" w:header="720" w:footer="720" w:gutter="0"/>
          <w:cols w:space="720"/>
          <w:titlePg/>
          <w:docGrid w:linePitch="360"/>
        </w:sectPr>
      </w:pPr>
    </w:p>
    <w:p w14:paraId="644FEE43" w14:textId="77777777" w:rsidR="00033F00" w:rsidRDefault="00033F00">
      <w:pPr>
        <w:rPr>
          <w:color w:val="E36C0A" w:themeColor="accent6" w:themeShade="BF"/>
        </w:rPr>
      </w:pPr>
    </w:p>
    <w:p w14:paraId="69746D82" w14:textId="77777777" w:rsidR="004D4571" w:rsidRPr="00127C5F" w:rsidRDefault="00DC5A24" w:rsidP="002028F6">
      <w:pPr>
        <w:ind w:right="3600"/>
        <w:rPr>
          <w:color w:val="E36C0A" w:themeColor="accent6" w:themeShade="BF"/>
        </w:rPr>
      </w:pPr>
      <w:r w:rsidRPr="00DC5A24">
        <w:rPr>
          <w:noProof/>
          <w:color w:val="E36C0A" w:themeColor="accent6" w:themeShade="BF"/>
          <w:lang w:bidi="nl-NL"/>
        </w:rPr>
        <mc:AlternateContent>
          <mc:Choice Requires="wps">
            <w:drawing>
              <wp:anchor distT="0" distB="0" distL="114300" distR="114300" simplePos="0" relativeHeight="251658241" behindDoc="0" locked="0" layoutInCell="1" allowOverlap="1" wp14:anchorId="7F6C7A38" wp14:editId="7F99B50B">
                <wp:simplePos x="0" y="0"/>
                <wp:positionH relativeFrom="column">
                  <wp:posOffset>-403596</wp:posOffset>
                </wp:positionH>
                <wp:positionV relativeFrom="paragraph">
                  <wp:posOffset>-1626235</wp:posOffset>
                </wp:positionV>
                <wp:extent cx="3876675" cy="3876675"/>
                <wp:effectExtent l="0" t="0" r="9525" b="9525"/>
                <wp:wrapNone/>
                <wp:docPr id="174" name="Ovaal 174"/>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accent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77314" w14:textId="77777777" w:rsidR="00AE4091" w:rsidRDefault="00AE4091" w:rsidP="00DC5A24">
                            <w:pPr>
                              <w:pStyle w:val="Kop1"/>
                            </w:pPr>
                          </w:p>
                          <w:p w14:paraId="50867FCF" w14:textId="77777777" w:rsidR="00AE4091" w:rsidRPr="009D180E" w:rsidRDefault="00AE4091" w:rsidP="00DC5A24">
                            <w:pPr>
                              <w:pStyle w:val="Kop1"/>
                              <w:rPr>
                                <w:color w:val="000000" w:themeColor="text1"/>
                              </w:rPr>
                            </w:pPr>
                            <w:r>
                              <w:rPr>
                                <w:color w:val="000000" w:themeColor="text1"/>
                                <w:lang w:bidi="nl-NL"/>
                              </w:rPr>
                              <w:t>plastic soep</w:t>
                            </w:r>
                          </w:p>
                          <w:p w14:paraId="52E21538" w14:textId="77777777" w:rsidR="00AE4091" w:rsidRPr="00F7167D" w:rsidRDefault="00AE4091" w:rsidP="00DC5A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C7A38" id="Ovaal 174" o:spid="_x0000_s1030" style="position:absolute;margin-left:-31.8pt;margin-top:-128.05pt;width:305.25pt;height:30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" fillcolor="#b70da3 [3205]" stroked="f" strokeweight="3pt">
                <v:fill opacity="43947f"/>
                <v:textbox>
                  <w:txbxContent>
                    <w:p w14:paraId="1B777314" w14:textId="77777777" w:rsidR="00AE4091" w:rsidRDefault="00AE4091" w:rsidP="00DC5A24">
                      <w:pPr>
                        <w:pStyle w:val="Kop1"/>
                      </w:pPr>
                    </w:p>
                    <w:p w14:paraId="50867FCF" w14:textId="77777777" w:rsidR="00AE4091" w:rsidRPr="009D180E" w:rsidRDefault="00AE4091" w:rsidP="00DC5A24">
                      <w:pPr>
                        <w:pStyle w:val="Kop1"/>
                        <w:rPr>
                          <w:color w:val="000000" w:themeColor="text1"/>
                        </w:rPr>
                      </w:pPr>
                      <w:r>
                        <w:rPr>
                          <w:color w:val="000000" w:themeColor="text1"/>
                          <w:lang w:bidi="nl-NL"/>
                        </w:rPr>
                        <w:t>plastic soep</w:t>
                      </w:r>
                    </w:p>
                    <w:p w14:paraId="52E21538" w14:textId="77777777" w:rsidR="00AE4091" w:rsidRPr="00F7167D" w:rsidRDefault="00AE4091" w:rsidP="00DC5A24"/>
                  </w:txbxContent>
                </v:textbox>
              </v:oval>
            </w:pict>
          </mc:Fallback>
        </mc:AlternateContent>
      </w:r>
    </w:p>
    <w:p w14:paraId="329A0705" w14:textId="77777777" w:rsidR="00033F00" w:rsidRDefault="00DC5A24" w:rsidP="004D4571">
      <w:pPr>
        <w:rPr>
          <w:color w:val="E36C0A" w:themeColor="accent6" w:themeShade="BF"/>
          <w:lang w:bidi="nl-NL"/>
        </w:rPr>
      </w:pPr>
      <w:r w:rsidRPr="00DC5A24">
        <w:rPr>
          <w:noProof/>
          <w:color w:val="E36C0A" w:themeColor="accent6" w:themeShade="BF"/>
          <w:lang w:bidi="nl-NL"/>
        </w:rPr>
        <mc:AlternateContent>
          <mc:Choice Requires="wps">
            <w:drawing>
              <wp:anchor distT="0" distB="0" distL="114300" distR="114300" simplePos="0" relativeHeight="251658240" behindDoc="0" locked="0" layoutInCell="1" allowOverlap="1" wp14:anchorId="46C36D31" wp14:editId="5240D6ED">
                <wp:simplePos x="0" y="0"/>
                <wp:positionH relativeFrom="column">
                  <wp:posOffset>1317254</wp:posOffset>
                </wp:positionH>
                <wp:positionV relativeFrom="paragraph">
                  <wp:posOffset>716915</wp:posOffset>
                </wp:positionV>
                <wp:extent cx="5189516" cy="5189516"/>
                <wp:effectExtent l="0" t="0" r="0" b="0"/>
                <wp:wrapNone/>
                <wp:docPr id="176" name="Ovaal 176"/>
                <wp:cNvGraphicFramePr/>
                <a:graphic xmlns:a="http://schemas.openxmlformats.org/drawingml/2006/main">
                  <a:graphicData uri="http://schemas.microsoft.com/office/word/2010/wordprocessingShape">
                    <wps:wsp>
                      <wps:cNvSpPr/>
                      <wps:spPr>
                        <a:xfrm>
                          <a:off x="0" y="0"/>
                          <a:ext cx="5189516" cy="5189516"/>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96CBC" w14:textId="77777777" w:rsidR="00AE4091" w:rsidRPr="009D180E" w:rsidRDefault="00AE4091" w:rsidP="000D0FB4">
                            <w:pPr>
                              <w:pStyle w:val="Subtitel2"/>
                              <w:rPr>
                                <w:rStyle w:val="BallontekstChar"/>
                                <w:color w:val="000000" w:themeColor="text1"/>
                                <w:sz w:val="32"/>
                                <w:szCs w:val="32"/>
                              </w:rPr>
                            </w:pPr>
                          </w:p>
                          <w:p w14:paraId="78BD49B3" w14:textId="77777777" w:rsidR="00AE4091" w:rsidRDefault="00AE4091" w:rsidP="00DC5A24">
                            <w:pPr>
                              <w:pStyle w:val="1ringband"/>
                            </w:pPr>
                            <w:r>
                              <w:rPr>
                                <w:lang w:bidi="nl-NL"/>
                              </w:rPr>
                              <w:t>Wat is de plastic soep?</w:t>
                            </w:r>
                          </w:p>
                          <w:p w14:paraId="10C15D54" w14:textId="77777777" w:rsidR="00AE4091" w:rsidRDefault="00AE4091" w:rsidP="00DC5A24">
                            <w:pPr>
                              <w:pStyle w:val="1ringband"/>
                            </w:pPr>
                          </w:p>
                          <w:p w14:paraId="65261862" w14:textId="77777777" w:rsidR="00AE4091" w:rsidRPr="000D0FB4" w:rsidRDefault="00AE4091" w:rsidP="00033F00">
                            <w:pPr>
                              <w:pStyle w:val="Lijstalinea"/>
                              <w:jc w:val="left"/>
                            </w:pPr>
                            <w:r>
                              <w:rPr>
                                <w:lang w:bidi="nl-NL"/>
                              </w:rPr>
                              <w:t xml:space="preserve">Verhaal van de </w:t>
                            </w:r>
                            <w:proofErr w:type="spellStart"/>
                            <w:r>
                              <w:rPr>
                                <w:lang w:bidi="nl-NL"/>
                              </w:rPr>
                              <w:t>badeendjes</w:t>
                            </w:r>
                            <w:proofErr w:type="spellEnd"/>
                          </w:p>
                          <w:p w14:paraId="018262A3" w14:textId="7ABC21E9" w:rsidR="00AE4091" w:rsidRDefault="00AE4091" w:rsidP="00033F00">
                            <w:pPr>
                              <w:pStyle w:val="Lijstalinea"/>
                              <w:jc w:val="left"/>
                              <w:rPr>
                                <w:lang w:bidi="nl-NL"/>
                              </w:rPr>
                            </w:pPr>
                            <w:r>
                              <w:rPr>
                                <w:lang w:bidi="nl-NL"/>
                              </w:rPr>
                              <w:t>Wat is de plastic soep?</w:t>
                            </w:r>
                          </w:p>
                          <w:p w14:paraId="020EC46F" w14:textId="1E6DF1BE" w:rsidR="00AE4091" w:rsidRDefault="00AE4091" w:rsidP="00033F00">
                            <w:pPr>
                              <w:pStyle w:val="Lijstalinea"/>
                              <w:jc w:val="left"/>
                              <w:rPr>
                                <w:lang w:bidi="nl-NL"/>
                              </w:rPr>
                            </w:pPr>
                            <w:r>
                              <w:rPr>
                                <w:lang w:bidi="nl-NL"/>
                              </w:rPr>
                              <w:t>Waar vind je het?</w:t>
                            </w:r>
                          </w:p>
                          <w:p w14:paraId="0B92992A" w14:textId="77777777" w:rsidR="00AE4091" w:rsidRDefault="00AE4091" w:rsidP="00033F00">
                            <w:pPr>
                              <w:pStyle w:val="Lijstalinea"/>
                              <w:jc w:val="left"/>
                              <w:rPr>
                                <w:lang w:bidi="nl-NL"/>
                              </w:rPr>
                            </w:pPr>
                            <w:r>
                              <w:rPr>
                                <w:lang w:bidi="nl-NL"/>
                              </w:rPr>
                              <w:t>Plastic vergaat niet</w:t>
                            </w:r>
                          </w:p>
                          <w:p w14:paraId="120AA023" w14:textId="4195530F" w:rsidR="00AE4091" w:rsidRPr="000D0FB4" w:rsidRDefault="00AE4091" w:rsidP="00425989">
                            <w:pPr>
                              <w:pStyle w:val="Lijstalinea"/>
                              <w:jc w:val="left"/>
                            </w:pPr>
                            <w:r>
                              <w:t>Plastic soep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36D31" id="Ovaal 176" o:spid="_x0000_s1031" style="position:absolute;margin-left:103.7pt;margin-top:56.45pt;width:408.6pt;height:40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" fillcolor="#eeece1 [3214]" stroked="f" strokeweight="3pt">
                <v:fill opacity="43947f"/>
                <v:textbox>
                  <w:txbxContent>
                    <w:p w14:paraId="42A96CBC" w14:textId="77777777" w:rsidR="00AE4091" w:rsidRPr="009D180E" w:rsidRDefault="00AE4091" w:rsidP="000D0FB4">
                      <w:pPr>
                        <w:pStyle w:val="Subtitel2"/>
                        <w:rPr>
                          <w:rStyle w:val="BallontekstChar"/>
                          <w:color w:val="000000" w:themeColor="text1"/>
                          <w:sz w:val="32"/>
                          <w:szCs w:val="32"/>
                        </w:rPr>
                      </w:pPr>
                    </w:p>
                    <w:p w14:paraId="78BD49B3" w14:textId="77777777" w:rsidR="00AE4091" w:rsidRDefault="00AE4091" w:rsidP="00DC5A24">
                      <w:pPr>
                        <w:pStyle w:val="1ringband"/>
                      </w:pPr>
                      <w:r>
                        <w:rPr>
                          <w:lang w:bidi="nl-NL"/>
                        </w:rPr>
                        <w:t>Wat is de plastic soep?</w:t>
                      </w:r>
                    </w:p>
                    <w:p w14:paraId="10C15D54" w14:textId="77777777" w:rsidR="00AE4091" w:rsidRDefault="00AE4091" w:rsidP="00DC5A24">
                      <w:pPr>
                        <w:pStyle w:val="1ringband"/>
                      </w:pPr>
                    </w:p>
                    <w:p w14:paraId="65261862" w14:textId="77777777" w:rsidR="00AE4091" w:rsidRPr="000D0FB4" w:rsidRDefault="00AE4091" w:rsidP="00033F00">
                      <w:pPr>
                        <w:pStyle w:val="Lijstalinea"/>
                        <w:jc w:val="left"/>
                      </w:pPr>
                      <w:r>
                        <w:rPr>
                          <w:lang w:bidi="nl-NL"/>
                        </w:rPr>
                        <w:t xml:space="preserve">Verhaal van de </w:t>
                      </w:r>
                      <w:proofErr w:type="spellStart"/>
                      <w:r>
                        <w:rPr>
                          <w:lang w:bidi="nl-NL"/>
                        </w:rPr>
                        <w:t>badeendjes</w:t>
                      </w:r>
                      <w:proofErr w:type="spellEnd"/>
                    </w:p>
                    <w:p w14:paraId="018262A3" w14:textId="7ABC21E9" w:rsidR="00AE4091" w:rsidRDefault="00AE4091" w:rsidP="00033F00">
                      <w:pPr>
                        <w:pStyle w:val="Lijstalinea"/>
                        <w:jc w:val="left"/>
                        <w:rPr>
                          <w:lang w:bidi="nl-NL"/>
                        </w:rPr>
                      </w:pPr>
                      <w:r>
                        <w:rPr>
                          <w:lang w:bidi="nl-NL"/>
                        </w:rPr>
                        <w:t>Wat is de plastic soep?</w:t>
                      </w:r>
                    </w:p>
                    <w:p w14:paraId="020EC46F" w14:textId="1E6DF1BE" w:rsidR="00AE4091" w:rsidRDefault="00AE4091" w:rsidP="00033F00">
                      <w:pPr>
                        <w:pStyle w:val="Lijstalinea"/>
                        <w:jc w:val="left"/>
                        <w:rPr>
                          <w:lang w:bidi="nl-NL"/>
                        </w:rPr>
                      </w:pPr>
                      <w:r>
                        <w:rPr>
                          <w:lang w:bidi="nl-NL"/>
                        </w:rPr>
                        <w:t>Waar vind je het?</w:t>
                      </w:r>
                    </w:p>
                    <w:p w14:paraId="0B92992A" w14:textId="77777777" w:rsidR="00AE4091" w:rsidRDefault="00AE4091" w:rsidP="00033F00">
                      <w:pPr>
                        <w:pStyle w:val="Lijstalinea"/>
                        <w:jc w:val="left"/>
                        <w:rPr>
                          <w:lang w:bidi="nl-NL"/>
                        </w:rPr>
                      </w:pPr>
                      <w:r>
                        <w:rPr>
                          <w:lang w:bidi="nl-NL"/>
                        </w:rPr>
                        <w:t>Plastic vergaat niet</w:t>
                      </w:r>
                    </w:p>
                    <w:p w14:paraId="120AA023" w14:textId="4195530F" w:rsidR="00AE4091" w:rsidRPr="000D0FB4" w:rsidRDefault="00AE4091" w:rsidP="00425989">
                      <w:pPr>
                        <w:pStyle w:val="Lijstalinea"/>
                        <w:jc w:val="left"/>
                      </w:pPr>
                      <w:r>
                        <w:t>Plastic soep quiz</w:t>
                      </w:r>
                    </w:p>
                  </w:txbxContent>
                </v:textbox>
              </v:oval>
            </w:pict>
          </mc:Fallback>
        </mc:AlternateContent>
      </w:r>
      <w:r w:rsidR="004D4571" w:rsidRPr="00127C5F">
        <w:rPr>
          <w:color w:val="E36C0A" w:themeColor="accent6" w:themeShade="BF"/>
          <w:lang w:bidi="nl-NL"/>
        </w:rPr>
        <w:br w:type="page"/>
      </w:r>
    </w:p>
    <w:p w14:paraId="5A0C08C8" w14:textId="77777777" w:rsidR="006D524D" w:rsidRDefault="006D524D">
      <w:pPr>
        <w:rPr>
          <w:color w:val="E36C0A" w:themeColor="accent6" w:themeShade="BF"/>
          <w:lang w:bidi="nl-NL"/>
        </w:rPr>
        <w:sectPr w:rsidR="006D524D" w:rsidSect="00065167">
          <w:pgSz w:w="11906" w:h="16838" w:code="9"/>
          <w:pgMar w:top="1440" w:right="5083" w:bottom="0" w:left="0" w:header="720" w:footer="720" w:gutter="0"/>
          <w:cols w:space="720"/>
          <w:docGrid w:linePitch="360"/>
        </w:sectPr>
      </w:pPr>
    </w:p>
    <w:p w14:paraId="1AB9C2D1" w14:textId="77777777" w:rsidR="00033F00" w:rsidRDefault="006D524D" w:rsidP="002B0379">
      <w:pPr>
        <w:pStyle w:val="Kop1"/>
        <w:spacing w:before="200" w:after="0"/>
        <w:rPr>
          <w:color w:val="auto"/>
          <w:lang w:bidi="nl-NL"/>
        </w:rPr>
      </w:pPr>
      <w:r w:rsidRPr="006D524D">
        <w:rPr>
          <w:color w:val="auto"/>
          <w:lang w:bidi="nl-NL"/>
        </w:rPr>
        <w:lastRenderedPageBreak/>
        <w:t>wat is de plastic soep?</w:t>
      </w:r>
    </w:p>
    <w:p w14:paraId="63737D74" w14:textId="77777777" w:rsidR="006D524D" w:rsidRDefault="006D524D" w:rsidP="002B0379">
      <w:pPr>
        <w:pStyle w:val="Kop3"/>
        <w:spacing w:before="200"/>
        <w:jc w:val="left"/>
        <w:rPr>
          <w:color w:val="auto"/>
          <w:lang w:bidi="nl-NL"/>
        </w:rPr>
      </w:pPr>
      <w:r>
        <w:rPr>
          <w:color w:val="auto"/>
          <w:lang w:bidi="nl-NL"/>
        </w:rPr>
        <w:t>verhaal van de badeendjes</w:t>
      </w:r>
    </w:p>
    <w:p w14:paraId="60A0A773" w14:textId="77777777" w:rsidR="00792F1F" w:rsidRPr="00792F1F" w:rsidRDefault="00792F1F" w:rsidP="00792F1F">
      <w:pPr>
        <w:rPr>
          <w:sz w:val="2"/>
          <w:szCs w:val="2"/>
          <w:lang w:bidi="nl-NL"/>
        </w:rPr>
      </w:pPr>
    </w:p>
    <w:p w14:paraId="0E44DE97" w14:textId="77777777" w:rsidR="006D524D" w:rsidRDefault="005A4D69" w:rsidP="00EB1FF6">
      <w:pPr>
        <w:jc w:val="both"/>
        <w:rPr>
          <w:b/>
          <w:bCs/>
          <w:lang w:bidi="nl-NL"/>
        </w:rPr>
      </w:pPr>
      <w:r w:rsidRPr="002B0379">
        <w:rPr>
          <w:b/>
          <w:bCs/>
          <w:lang w:bidi="nl-NL"/>
        </w:rPr>
        <w:t xml:space="preserve">Vul het (waargebeurde) verhaal verder aan. </w:t>
      </w:r>
    </w:p>
    <w:p w14:paraId="031C0B58" w14:textId="77777777" w:rsidR="002B0379" w:rsidRPr="002B0379" w:rsidRDefault="002B0379" w:rsidP="00EB1FF6">
      <w:pPr>
        <w:jc w:val="both"/>
        <w:rPr>
          <w:b/>
          <w:bCs/>
          <w:lang w:bidi="nl-NL"/>
        </w:rPr>
      </w:pPr>
      <w:r>
        <w:rPr>
          <w:b/>
          <w:bCs/>
          <w:lang w:bidi="nl-NL"/>
        </w:rPr>
        <w:t xml:space="preserve">Vul in: </w:t>
      </w:r>
      <w:r w:rsidR="00502271">
        <w:rPr>
          <w:b/>
          <w:bCs/>
          <w:lang w:bidi="nl-NL"/>
        </w:rPr>
        <w:t xml:space="preserve">Stille Oceaan, </w:t>
      </w:r>
      <w:r>
        <w:rPr>
          <w:b/>
          <w:bCs/>
          <w:lang w:bidi="nl-NL"/>
        </w:rPr>
        <w:t xml:space="preserve">afval, </w:t>
      </w:r>
      <w:r w:rsidR="00502271">
        <w:rPr>
          <w:b/>
          <w:bCs/>
          <w:lang w:bidi="nl-NL"/>
        </w:rPr>
        <w:t xml:space="preserve">1992, </w:t>
      </w:r>
      <w:proofErr w:type="spellStart"/>
      <w:r w:rsidR="00502271">
        <w:rPr>
          <w:b/>
          <w:bCs/>
          <w:lang w:bidi="nl-NL"/>
        </w:rPr>
        <w:t>badeendjes</w:t>
      </w:r>
      <w:proofErr w:type="spellEnd"/>
      <w:r w:rsidR="00502271">
        <w:rPr>
          <w:b/>
          <w:bCs/>
          <w:lang w:bidi="nl-NL"/>
        </w:rPr>
        <w:t xml:space="preserve">, </w:t>
      </w:r>
      <w:r>
        <w:rPr>
          <w:b/>
          <w:bCs/>
          <w:lang w:bidi="nl-NL"/>
        </w:rPr>
        <w:t xml:space="preserve">stromingen, </w:t>
      </w:r>
      <w:r w:rsidR="00502271">
        <w:rPr>
          <w:b/>
          <w:bCs/>
          <w:lang w:bidi="nl-NL"/>
        </w:rPr>
        <w:t xml:space="preserve">28 000, </w:t>
      </w:r>
      <w:r>
        <w:rPr>
          <w:b/>
          <w:bCs/>
          <w:lang w:bidi="nl-NL"/>
        </w:rPr>
        <w:t xml:space="preserve">noorden, </w:t>
      </w:r>
      <w:r w:rsidR="00502271">
        <w:rPr>
          <w:b/>
          <w:bCs/>
          <w:lang w:bidi="nl-NL"/>
        </w:rPr>
        <w:t>zeestromingen, wereldreis</w:t>
      </w:r>
    </w:p>
    <w:p w14:paraId="65EBE331" w14:textId="77777777" w:rsidR="002B0379" w:rsidRDefault="002B0379" w:rsidP="00EB1FF6">
      <w:pPr>
        <w:jc w:val="both"/>
        <w:rPr>
          <w:lang w:bidi="nl-NL"/>
        </w:rPr>
      </w:pPr>
      <w:r>
        <w:rPr>
          <w:lang w:bidi="nl-NL"/>
        </w:rPr>
        <w:t xml:space="preserve">Hoe komt al dat afval op deze plekken in de wereld terecht, vraag je je misschien af. Simpel: ons afval reist. Elk stukje plastic dat achteloos weggegooid wordt, vormt een bedreiging voor de natuur. Veel </w:t>
      </w:r>
      <w:r w:rsidR="00502271" w:rsidRPr="00E36B39">
        <w:rPr>
          <w:lang w:bidi="nl-NL"/>
        </w:rPr>
        <w:t>…………………………………</w:t>
      </w:r>
      <w:r>
        <w:rPr>
          <w:lang w:bidi="nl-NL"/>
        </w:rPr>
        <w:t xml:space="preserve"> komt uiteindelijk ­in zee terecht, en de </w:t>
      </w:r>
      <w:r w:rsidR="00502271" w:rsidRPr="00E36B39">
        <w:rPr>
          <w:lang w:bidi="nl-NL"/>
        </w:rPr>
        <w:t>…………………………………</w:t>
      </w:r>
      <w:r w:rsidR="00502271">
        <w:rPr>
          <w:lang w:bidi="nl-NL"/>
        </w:rPr>
        <w:t xml:space="preserve"> </w:t>
      </w:r>
      <w:r>
        <w:rPr>
          <w:lang w:bidi="nl-NL"/>
        </w:rPr>
        <w:t xml:space="preserve">in zee nemen ons afval mee naar verschillende bestemmingen. Eén van die bestemmingen is de Noordpool. Verschillende zeestromingen die langs Europa en Noord-Amerika lopen, gaan namelijk richting het </w:t>
      </w:r>
      <w:r w:rsidR="00502271" w:rsidRPr="00E36B39">
        <w:rPr>
          <w:lang w:bidi="nl-NL"/>
        </w:rPr>
        <w:t>…………………………………</w:t>
      </w:r>
      <w:r w:rsidR="00502271">
        <w:rPr>
          <w:lang w:bidi="nl-NL"/>
        </w:rPr>
        <w:t xml:space="preserve"> </w:t>
      </w:r>
      <w:r>
        <w:rPr>
          <w:lang w:bidi="nl-NL"/>
        </w:rPr>
        <w:t>Wist je bijvoorbeeld dat de inhoud van de zeecontainers van de MSC Zoë die afgelopen januari bij Schiermonnikoog overboord sloegen, over ongeveer twee jaar via de warme golfstroom in het Noordpoolgebied belandt?</w:t>
      </w:r>
    </w:p>
    <w:p w14:paraId="2577BFCC" w14:textId="77777777" w:rsidR="00EB1FF6" w:rsidRDefault="002C1426" w:rsidP="00EB1FF6">
      <w:pPr>
        <w:spacing w:before="200" w:after="0"/>
        <w:jc w:val="both"/>
        <w:rPr>
          <w:lang w:bidi="nl-NL"/>
        </w:rPr>
      </w:pPr>
      <w:r w:rsidRPr="002C1426">
        <w:rPr>
          <w:noProof/>
        </w:rPr>
        <w:drawing>
          <wp:anchor distT="0" distB="0" distL="114300" distR="114300" simplePos="0" relativeHeight="251658251" behindDoc="0" locked="0" layoutInCell="1" allowOverlap="1" wp14:anchorId="1C82320B" wp14:editId="49C691B5">
            <wp:simplePos x="0" y="0"/>
            <wp:positionH relativeFrom="margin">
              <wp:posOffset>3252470</wp:posOffset>
            </wp:positionH>
            <wp:positionV relativeFrom="margin">
              <wp:posOffset>3614420</wp:posOffset>
            </wp:positionV>
            <wp:extent cx="2586990" cy="1512570"/>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6990" cy="1512570"/>
                    </a:xfrm>
                    <a:prstGeom prst="rect">
                      <a:avLst/>
                    </a:prstGeom>
                  </pic:spPr>
                </pic:pic>
              </a:graphicData>
            </a:graphic>
            <wp14:sizeRelH relativeFrom="page">
              <wp14:pctWidth>0</wp14:pctWidth>
            </wp14:sizeRelH>
            <wp14:sizeRelV relativeFrom="page">
              <wp14:pctHeight>0</wp14:pctHeight>
            </wp14:sizeRelV>
          </wp:anchor>
        </w:drawing>
      </w:r>
      <w:r w:rsidR="002B0379">
        <w:rPr>
          <w:lang w:bidi="nl-NL"/>
        </w:rPr>
        <w:t xml:space="preserve">Een ander voorbeeld is het verhaal van de </w:t>
      </w:r>
      <w:r w:rsidR="00502271" w:rsidRPr="00E36B39">
        <w:rPr>
          <w:lang w:bidi="nl-NL"/>
        </w:rPr>
        <w:t>…………………………………</w:t>
      </w:r>
      <w:r w:rsidR="002B0379" w:rsidRPr="00E36B39">
        <w:rPr>
          <w:lang w:bidi="nl-NL"/>
        </w:rPr>
        <w:t>.</w:t>
      </w:r>
      <w:r w:rsidR="002B0379">
        <w:rPr>
          <w:lang w:bidi="nl-NL"/>
        </w:rPr>
        <w:t xml:space="preserve"> </w:t>
      </w:r>
    </w:p>
    <w:p w14:paraId="7E05BC4A" w14:textId="77777777" w:rsidR="006D524D" w:rsidRDefault="002B0379" w:rsidP="00EB1FF6">
      <w:pPr>
        <w:spacing w:before="200" w:after="0"/>
        <w:jc w:val="both"/>
        <w:rPr>
          <w:lang w:bidi="nl-NL"/>
        </w:rPr>
      </w:pPr>
      <w:r>
        <w:rPr>
          <w:lang w:bidi="nl-NL"/>
        </w:rPr>
        <w:t xml:space="preserve">In </w:t>
      </w:r>
      <w:r w:rsidR="00502271" w:rsidRPr="00E36B39">
        <w:rPr>
          <w:lang w:bidi="nl-NL"/>
        </w:rPr>
        <w:t>…………………………………</w:t>
      </w:r>
      <w:r w:rsidR="00502271">
        <w:rPr>
          <w:lang w:bidi="nl-NL"/>
        </w:rPr>
        <w:t xml:space="preserve"> </w:t>
      </w:r>
      <w:r>
        <w:rPr>
          <w:lang w:bidi="nl-NL"/>
        </w:rPr>
        <w:t xml:space="preserve">sloeg een container met daarin </w:t>
      </w:r>
      <w:r w:rsidR="00502271" w:rsidRPr="00E36B39">
        <w:rPr>
          <w:lang w:bidi="nl-NL"/>
        </w:rPr>
        <w:t>…………………………………</w:t>
      </w:r>
      <w:r w:rsidR="00502271">
        <w:rPr>
          <w:lang w:bidi="nl-NL"/>
        </w:rPr>
        <w:t xml:space="preserve"> </w:t>
      </w:r>
      <w:proofErr w:type="spellStart"/>
      <w:r>
        <w:rPr>
          <w:lang w:bidi="nl-NL"/>
        </w:rPr>
        <w:t>badeendjes</w:t>
      </w:r>
      <w:proofErr w:type="spellEnd"/>
      <w:r>
        <w:rPr>
          <w:lang w:bidi="nl-NL"/>
        </w:rPr>
        <w:t xml:space="preserve"> overboord, van een schip op de </w:t>
      </w:r>
      <w:r w:rsidR="00502271" w:rsidRPr="00E36B39">
        <w:rPr>
          <w:lang w:bidi="nl-NL"/>
        </w:rPr>
        <w:t>…………………………………</w:t>
      </w:r>
      <w:r w:rsidR="00502271">
        <w:rPr>
          <w:lang w:bidi="nl-NL"/>
        </w:rPr>
        <w:t xml:space="preserve"> </w:t>
      </w:r>
      <w:r>
        <w:rPr>
          <w:lang w:bidi="nl-NL"/>
        </w:rPr>
        <w:t xml:space="preserve">dat onderweg was van Hong Kong naar de Verenigde Staten. Deze eendjes maakten – dankzij de </w:t>
      </w:r>
      <w:r w:rsidR="00502271" w:rsidRPr="00E36B39">
        <w:rPr>
          <w:lang w:bidi="nl-NL"/>
        </w:rPr>
        <w:t>…………………………………</w:t>
      </w:r>
      <w:r w:rsidR="00502271">
        <w:rPr>
          <w:lang w:bidi="nl-NL"/>
        </w:rPr>
        <w:t xml:space="preserve"> </w:t>
      </w:r>
      <w:r>
        <w:rPr>
          <w:lang w:bidi="nl-NL"/>
        </w:rPr>
        <w:t xml:space="preserve">– een wereldreis. Ze werden gevonden op Hawaii en in Australië, maar ook in Alaska en Schotland; een hele oceaan verderop! Deze eendjes leerden ons veel over zeestromingen, en leverden hét bewijs dat ook ons afval een </w:t>
      </w:r>
      <w:r w:rsidR="00502271" w:rsidRPr="00E36B39">
        <w:rPr>
          <w:lang w:bidi="nl-NL"/>
        </w:rPr>
        <w:t>…………………………………</w:t>
      </w:r>
      <w:r w:rsidR="00502271">
        <w:rPr>
          <w:lang w:bidi="nl-NL"/>
        </w:rPr>
        <w:t xml:space="preserve"> </w:t>
      </w:r>
      <w:r>
        <w:rPr>
          <w:lang w:bidi="nl-NL"/>
        </w:rPr>
        <w:t>kan maken. En dat de Noordpool soms dichterbij is dan je denkt.</w:t>
      </w:r>
    </w:p>
    <w:p w14:paraId="3D155227" w14:textId="77777777" w:rsidR="00EB1FF6" w:rsidRDefault="00EB1FF6" w:rsidP="00EB1FF6">
      <w:pPr>
        <w:spacing w:before="200" w:after="0"/>
        <w:jc w:val="both"/>
        <w:rPr>
          <w:lang w:bidi="nl-NL"/>
        </w:rPr>
      </w:pPr>
    </w:p>
    <w:p w14:paraId="75FD71F7" w14:textId="77777777" w:rsidR="006D524D" w:rsidRPr="006D524D" w:rsidRDefault="006D524D" w:rsidP="00EB1FF6">
      <w:pPr>
        <w:pStyle w:val="Kop3"/>
        <w:spacing w:before="200"/>
        <w:jc w:val="left"/>
        <w:rPr>
          <w:color w:val="auto"/>
          <w:lang w:bidi="nl-NL"/>
        </w:rPr>
      </w:pPr>
      <w:r w:rsidRPr="006D524D">
        <w:rPr>
          <w:color w:val="auto"/>
          <w:lang w:bidi="nl-NL"/>
        </w:rPr>
        <w:t>Wat is de plastic soep?</w:t>
      </w:r>
    </w:p>
    <w:p w14:paraId="1709FBBB" w14:textId="77777777" w:rsidR="006D524D" w:rsidRPr="00EB1FF6" w:rsidRDefault="006D524D" w:rsidP="00EB1FF6">
      <w:pPr>
        <w:jc w:val="both"/>
        <w:rPr>
          <w:sz w:val="2"/>
          <w:szCs w:val="2"/>
          <w:lang w:bidi="nl-NL"/>
        </w:rPr>
      </w:pPr>
    </w:p>
    <w:p w14:paraId="750AF718" w14:textId="77777777" w:rsidR="00EB1FF6" w:rsidRDefault="00EB1FF6" w:rsidP="00EB1FF6">
      <w:pPr>
        <w:jc w:val="both"/>
        <w:rPr>
          <w:lang w:bidi="nl-NL"/>
        </w:rPr>
      </w:pPr>
      <w:r>
        <w:rPr>
          <w:lang w:bidi="nl-NL"/>
        </w:rPr>
        <w:t>Je eet buiten een waterijsje en je gooit de plastic verpakking op de grond. Door de wind waait de verpakking weg en die komt na een poosje in een sloot of rivier terecht. De rivier stroomt naar zee en zo belandt het ijspapiertje in de zee.</w:t>
      </w:r>
    </w:p>
    <w:p w14:paraId="40B63C78" w14:textId="77777777" w:rsidR="00EB1FF6" w:rsidRDefault="00EB1FF6" w:rsidP="00EB1FF6">
      <w:pPr>
        <w:jc w:val="both"/>
        <w:rPr>
          <w:lang w:bidi="nl-NL"/>
        </w:rPr>
      </w:pPr>
      <w:r>
        <w:rPr>
          <w:lang w:bidi="nl-NL"/>
        </w:rPr>
        <w:t xml:space="preserve">Er zijn veel mensen die plastic laten slingeren op straat, in de natuur of aan zee. Boterhamzakjes, flessen, tassen, slippers, schepjes, noem maar op. Dat gebeurt in België, in Europa, op de hele wereld! Een groot deel van al dat zwerfafval komt bij elkaar in zee. </w:t>
      </w:r>
    </w:p>
    <w:p w14:paraId="2A3A9F09" w14:textId="2B44489F" w:rsidR="00EB1FF6" w:rsidRDefault="00EB1FF6" w:rsidP="00EB1FF6">
      <w:pPr>
        <w:jc w:val="both"/>
        <w:rPr>
          <w:lang w:bidi="nl-NL"/>
        </w:rPr>
      </w:pPr>
      <w:r>
        <w:rPr>
          <w:lang w:bidi="nl-NL"/>
        </w:rPr>
        <w:lastRenderedPageBreak/>
        <w:t>Door de zon, de wind en de golven breekt al dat plastic in steeds kleinere stukjes. Ze drijven, zweven in het water of zinken naar de bodem. Die grote en kleine stukken plastic zijn samen één grote plastic</w:t>
      </w:r>
      <w:r w:rsidR="00640D57">
        <w:rPr>
          <w:lang w:bidi="nl-NL"/>
        </w:rPr>
        <w:t xml:space="preserve"> </w:t>
      </w:r>
      <w:r>
        <w:rPr>
          <w:lang w:bidi="nl-NL"/>
        </w:rPr>
        <w:t xml:space="preserve">soep. Net als </w:t>
      </w:r>
      <w:r w:rsidR="00922413">
        <w:rPr>
          <w:lang w:bidi="nl-NL"/>
        </w:rPr>
        <w:t xml:space="preserve">groente </w:t>
      </w:r>
      <w:r>
        <w:rPr>
          <w:lang w:bidi="nl-NL"/>
        </w:rPr>
        <w:t xml:space="preserve">stukjes in een pan soep. </w:t>
      </w:r>
    </w:p>
    <w:p w14:paraId="25F3F523" w14:textId="77777777" w:rsidR="00CA4538" w:rsidRDefault="00CA4538" w:rsidP="00EB1FF6">
      <w:pPr>
        <w:jc w:val="both"/>
        <w:rPr>
          <w:lang w:bidi="nl-NL"/>
        </w:rPr>
      </w:pPr>
      <w:r>
        <w:rPr>
          <w:lang w:bidi="nl-NL"/>
        </w:rPr>
        <w:t xml:space="preserve">Er belandt van alles in zee. Petflessen, tasjes, zakjes, doppen, piepschuim, flessen van zeep, snoepzakjes, visnetten, speeltjes, kammen, tubes en ga zo maar door. </w:t>
      </w:r>
    </w:p>
    <w:p w14:paraId="1B100387" w14:textId="77777777" w:rsidR="006D524D" w:rsidRDefault="00CA4538" w:rsidP="00CA4538">
      <w:pPr>
        <w:spacing w:before="200"/>
        <w:rPr>
          <w:noProof/>
        </w:rPr>
      </w:pPr>
      <w:r w:rsidRPr="00CA4538">
        <w:rPr>
          <w:noProof/>
        </w:rPr>
        <w:drawing>
          <wp:inline distT="0" distB="0" distL="0" distR="0" wp14:anchorId="61D0B20E" wp14:editId="1E4BB31B">
            <wp:extent cx="2495550" cy="166296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9391" cy="1672190"/>
                    </a:xfrm>
                    <a:prstGeom prst="rect">
                      <a:avLst/>
                    </a:prstGeom>
                  </pic:spPr>
                </pic:pic>
              </a:graphicData>
            </a:graphic>
          </wp:inline>
        </w:drawing>
      </w:r>
      <w:r>
        <w:rPr>
          <w:noProof/>
        </w:rPr>
        <w:t xml:space="preserve">     </w:t>
      </w:r>
      <w:r>
        <w:rPr>
          <w:noProof/>
        </w:rPr>
        <w:drawing>
          <wp:inline distT="0" distB="0" distL="0" distR="0" wp14:anchorId="5922DB7D" wp14:editId="294B2B98">
            <wp:extent cx="2979420" cy="1677156"/>
            <wp:effectExtent l="0" t="0" r="0" b="0"/>
            <wp:docPr id="8" name="Afbeelding 8" descr="Plastic, River, Kunststofaf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stic, River, Kunststofafv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7325" cy="1692864"/>
                    </a:xfrm>
                    <a:prstGeom prst="rect">
                      <a:avLst/>
                    </a:prstGeom>
                    <a:noFill/>
                    <a:ln>
                      <a:noFill/>
                    </a:ln>
                  </pic:spPr>
                </pic:pic>
              </a:graphicData>
            </a:graphic>
          </wp:inline>
        </w:drawing>
      </w:r>
    </w:p>
    <w:p w14:paraId="50641447" w14:textId="77777777" w:rsidR="00CA4538" w:rsidRDefault="00CA4538" w:rsidP="00CA4538">
      <w:pPr>
        <w:spacing w:before="200"/>
        <w:rPr>
          <w:lang w:bidi="nl-NL"/>
        </w:rPr>
      </w:pPr>
    </w:p>
    <w:p w14:paraId="2A6AD783" w14:textId="77777777" w:rsidR="006D524D" w:rsidRDefault="00CA4538" w:rsidP="00CA4538">
      <w:pPr>
        <w:pStyle w:val="Kop3"/>
        <w:spacing w:before="200"/>
        <w:jc w:val="left"/>
        <w:rPr>
          <w:color w:val="auto"/>
          <w:lang w:bidi="nl-NL"/>
        </w:rPr>
      </w:pPr>
      <w:r>
        <w:rPr>
          <w:color w:val="auto"/>
          <w:lang w:bidi="nl-NL"/>
        </w:rPr>
        <w:t>W</w:t>
      </w:r>
      <w:r w:rsidR="006D524D" w:rsidRPr="006D524D">
        <w:rPr>
          <w:color w:val="auto"/>
          <w:lang w:bidi="nl-NL"/>
        </w:rPr>
        <w:t>aar vind je het?</w:t>
      </w:r>
    </w:p>
    <w:p w14:paraId="5FDA8FC2" w14:textId="77777777" w:rsidR="00CA4538" w:rsidRPr="00CA4538" w:rsidRDefault="00CA4538" w:rsidP="00CA4538">
      <w:pPr>
        <w:rPr>
          <w:sz w:val="2"/>
          <w:szCs w:val="2"/>
          <w:lang w:bidi="nl-NL"/>
        </w:rPr>
      </w:pPr>
    </w:p>
    <w:p w14:paraId="5EC9F724" w14:textId="77777777" w:rsidR="00CA4538" w:rsidRPr="00CA4538" w:rsidRDefault="00CA4538" w:rsidP="00CA4538">
      <w:pPr>
        <w:spacing w:after="0"/>
        <w:rPr>
          <w:sz w:val="2"/>
          <w:szCs w:val="2"/>
          <w:lang w:bidi="nl-NL"/>
        </w:rPr>
      </w:pPr>
    </w:p>
    <w:p w14:paraId="051B0EFA" w14:textId="42BF3D48" w:rsidR="00CA4538" w:rsidRDefault="00CA4538" w:rsidP="00CA4538">
      <w:pPr>
        <w:spacing w:after="0"/>
        <w:jc w:val="both"/>
        <w:rPr>
          <w:lang w:bidi="nl-NL"/>
        </w:rPr>
      </w:pPr>
      <w:r>
        <w:rPr>
          <w:lang w:bidi="nl-NL"/>
        </w:rPr>
        <w:t>Plastic</w:t>
      </w:r>
      <w:r w:rsidR="00640D57">
        <w:rPr>
          <w:lang w:bidi="nl-NL"/>
        </w:rPr>
        <w:t xml:space="preserve"> </w:t>
      </w:r>
      <w:r>
        <w:rPr>
          <w:lang w:bidi="nl-NL"/>
        </w:rPr>
        <w:t xml:space="preserve">soep vind je in sloten, plassen en meren. Beken en rivieren, zeeën en oceanen liggen er vol van. </w:t>
      </w:r>
    </w:p>
    <w:p w14:paraId="7A1A39B3" w14:textId="77777777" w:rsidR="006D524D" w:rsidRDefault="006D524D" w:rsidP="006D524D">
      <w:pPr>
        <w:rPr>
          <w:lang w:bidi="nl-NL"/>
        </w:rPr>
      </w:pPr>
    </w:p>
    <w:p w14:paraId="5B2480A9" w14:textId="77777777" w:rsidR="000A10C0" w:rsidRDefault="000A10C0" w:rsidP="00EA3900">
      <w:pPr>
        <w:spacing w:after="0"/>
      </w:pPr>
      <w:r>
        <w:rPr>
          <w:noProof/>
        </w:rPr>
        <w:drawing>
          <wp:inline distT="0" distB="0" distL="0" distR="0" wp14:anchorId="43D4303F" wp14:editId="3E4BCC69">
            <wp:extent cx="2811625" cy="1874520"/>
            <wp:effectExtent l="0" t="0" r="8255" b="0"/>
            <wp:docPr id="10" name="Afbeelding 10" descr="Verontreiniging, Ecologie, Caribbean, Vuilnis,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ontreiniging, Ecologie, Caribbean, Vuilnis, Str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835900" cy="1890704"/>
                    </a:xfrm>
                    <a:prstGeom prst="rect">
                      <a:avLst/>
                    </a:prstGeom>
                    <a:noFill/>
                    <a:ln>
                      <a:noFill/>
                    </a:ln>
                  </pic:spPr>
                </pic:pic>
              </a:graphicData>
            </a:graphic>
          </wp:inline>
        </w:drawing>
      </w:r>
      <w:r w:rsidRPr="000A10C0">
        <w:t xml:space="preserve"> </w:t>
      </w:r>
      <w:r>
        <w:rPr>
          <w:noProof/>
        </w:rPr>
        <w:drawing>
          <wp:inline distT="0" distB="0" distL="0" distR="0" wp14:anchorId="7CEDA4B8" wp14:editId="43D5191C">
            <wp:extent cx="2659380" cy="1861566"/>
            <wp:effectExtent l="0" t="0" r="7620" b="5715"/>
            <wp:docPr id="11" name="Afbeelding 11" descr="Trash left behind in a creek in South Park, Pennsylvania,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left behind in a creek in South Park, Pennsylvania, U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0790" cy="1876553"/>
                    </a:xfrm>
                    <a:prstGeom prst="rect">
                      <a:avLst/>
                    </a:prstGeom>
                    <a:noFill/>
                    <a:ln>
                      <a:noFill/>
                    </a:ln>
                  </pic:spPr>
                </pic:pic>
              </a:graphicData>
            </a:graphic>
          </wp:inline>
        </w:drawing>
      </w:r>
    </w:p>
    <w:p w14:paraId="2268BE52" w14:textId="77777777" w:rsidR="00EA3900" w:rsidRDefault="00EA3900" w:rsidP="00EA3900">
      <w:pPr>
        <w:spacing w:after="0"/>
      </w:pPr>
    </w:p>
    <w:p w14:paraId="275A0AFC" w14:textId="77777777" w:rsidR="00EA3900" w:rsidRDefault="00EA3900" w:rsidP="00EA3900">
      <w:pPr>
        <w:spacing w:after="0"/>
      </w:pPr>
    </w:p>
    <w:p w14:paraId="44642C0E" w14:textId="77777777" w:rsidR="00EA3900" w:rsidRDefault="00EA3900" w:rsidP="00EA3900">
      <w:pPr>
        <w:spacing w:after="0"/>
      </w:pPr>
    </w:p>
    <w:p w14:paraId="51FAEC01" w14:textId="77777777" w:rsidR="00EA3900" w:rsidRDefault="00EA3900" w:rsidP="00EA3900">
      <w:pPr>
        <w:spacing w:after="0"/>
      </w:pPr>
    </w:p>
    <w:p w14:paraId="223CB0D1" w14:textId="77777777" w:rsidR="00EA3900" w:rsidRDefault="00EA3900" w:rsidP="00EA3900">
      <w:pPr>
        <w:spacing w:after="0"/>
      </w:pPr>
    </w:p>
    <w:p w14:paraId="0D57FC39" w14:textId="77777777" w:rsidR="00EA3900" w:rsidRDefault="00EA3900" w:rsidP="00EA3900">
      <w:pPr>
        <w:spacing w:after="0"/>
      </w:pPr>
    </w:p>
    <w:p w14:paraId="0373D653" w14:textId="77777777" w:rsidR="00EA3900" w:rsidRDefault="00EA3900" w:rsidP="00EA3900">
      <w:pPr>
        <w:spacing w:after="0"/>
      </w:pPr>
    </w:p>
    <w:p w14:paraId="0DF1E9CC" w14:textId="77777777" w:rsidR="00EA3900" w:rsidRDefault="00EA3900" w:rsidP="00EA3900">
      <w:pPr>
        <w:spacing w:after="0"/>
      </w:pPr>
    </w:p>
    <w:p w14:paraId="14A30111" w14:textId="77777777" w:rsidR="00EA3900" w:rsidRDefault="00EA3900" w:rsidP="00EA3900">
      <w:pPr>
        <w:spacing w:after="0"/>
      </w:pPr>
    </w:p>
    <w:p w14:paraId="4C6CA75E" w14:textId="77777777" w:rsidR="00EA3900" w:rsidRDefault="00EA3900" w:rsidP="00EA3900">
      <w:pPr>
        <w:spacing w:after="0"/>
      </w:pPr>
    </w:p>
    <w:p w14:paraId="7F5D91D8" w14:textId="77777777" w:rsidR="00EA3900" w:rsidRDefault="00EA3900" w:rsidP="00EA3900">
      <w:pPr>
        <w:spacing w:after="0"/>
      </w:pPr>
    </w:p>
    <w:p w14:paraId="43B0FD5C" w14:textId="77777777" w:rsidR="00EA3900" w:rsidRDefault="00EA3900" w:rsidP="00EA3900">
      <w:pPr>
        <w:spacing w:after="0"/>
      </w:pPr>
    </w:p>
    <w:p w14:paraId="77F48FDB" w14:textId="77777777" w:rsidR="00EA3900" w:rsidRDefault="00EA3900" w:rsidP="00EA3900">
      <w:pPr>
        <w:spacing w:after="0"/>
      </w:pPr>
    </w:p>
    <w:p w14:paraId="7C3FB1CD" w14:textId="77777777" w:rsidR="006D524D" w:rsidRPr="006D524D" w:rsidRDefault="00EA3900" w:rsidP="00EA3900">
      <w:pPr>
        <w:pStyle w:val="Kop3"/>
        <w:spacing w:before="0"/>
        <w:jc w:val="left"/>
        <w:rPr>
          <w:color w:val="auto"/>
          <w:lang w:bidi="nl-NL"/>
        </w:rPr>
      </w:pPr>
      <w:r>
        <w:rPr>
          <w:color w:val="auto"/>
          <w:lang w:bidi="nl-NL"/>
        </w:rPr>
        <w:lastRenderedPageBreak/>
        <w:t>P</w:t>
      </w:r>
      <w:r w:rsidR="006D524D" w:rsidRPr="006D524D">
        <w:rPr>
          <w:color w:val="auto"/>
          <w:lang w:bidi="nl-NL"/>
        </w:rPr>
        <w:t>lastic vergaat niet</w:t>
      </w:r>
    </w:p>
    <w:p w14:paraId="3294FF62" w14:textId="77777777" w:rsidR="00033F00" w:rsidRPr="0098266F" w:rsidRDefault="00033F00" w:rsidP="004D4571">
      <w:pPr>
        <w:rPr>
          <w:color w:val="E36C0A" w:themeColor="accent6" w:themeShade="BF"/>
          <w:sz w:val="2"/>
          <w:szCs w:val="2"/>
        </w:rPr>
      </w:pPr>
    </w:p>
    <w:p w14:paraId="19161A76" w14:textId="77777777" w:rsidR="00EF7251" w:rsidRDefault="00EF7251" w:rsidP="00EF7251">
      <w:pPr>
        <w:jc w:val="both"/>
        <w:rPr>
          <w:lang w:bidi="nl-NL"/>
        </w:rPr>
      </w:pPr>
      <w:r w:rsidRPr="00EF7251">
        <w:rPr>
          <w:lang w:bidi="nl-NL"/>
        </w:rPr>
        <w:t>Plastic vergaat niet! Elk jaar wordt er meer dan 300 miljoen ton plastic (300 000 000 000 kilo) gemaakt in de wereld. Per jaar neemt dat toe. De helft van dat plastic gebruiken we maar één keer en gooien het dan weg. Veel van het afval eindigt in</w:t>
      </w:r>
      <w:r w:rsidR="00DE367F">
        <w:rPr>
          <w:lang w:bidi="nl-NL"/>
        </w:rPr>
        <w:t xml:space="preserve"> </w:t>
      </w:r>
      <w:r w:rsidRPr="00EF7251">
        <w:rPr>
          <w:lang w:bidi="nl-NL"/>
        </w:rPr>
        <w:t xml:space="preserve">de oceaan. Als we zo doorgaan, zit daar in 2050 meer plastic dan vis in.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3720"/>
      </w:tblGrid>
      <w:tr w:rsidR="00EF7251" w14:paraId="7BEC3124" w14:textId="77777777" w:rsidTr="000822B9">
        <w:trPr>
          <w:trHeight w:val="502"/>
        </w:trPr>
        <w:tc>
          <w:tcPr>
            <w:tcW w:w="3720" w:type="dxa"/>
            <w:vAlign w:val="center"/>
          </w:tcPr>
          <w:p w14:paraId="0001DBC4" w14:textId="77777777" w:rsidR="00EF7251" w:rsidRDefault="00EF7251" w:rsidP="000822B9">
            <w:pPr>
              <w:jc w:val="center"/>
              <w:rPr>
                <w:lang w:bidi="nl-NL"/>
              </w:rPr>
            </w:pPr>
            <w:r>
              <w:rPr>
                <w:noProof/>
              </w:rPr>
              <w:drawing>
                <wp:inline distT="0" distB="0" distL="0" distR="0" wp14:anchorId="61312129" wp14:editId="34D20181">
                  <wp:extent cx="360000" cy="360000"/>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625898D6" w14:textId="77777777" w:rsidR="00EF7251" w:rsidRDefault="000822B9" w:rsidP="000822B9">
            <w:pPr>
              <w:rPr>
                <w:lang w:bidi="nl-NL"/>
              </w:rPr>
            </w:pPr>
            <w:r>
              <w:rPr>
                <w:lang w:bidi="nl-NL"/>
              </w:rPr>
              <w:t xml:space="preserve">Vergaat binnen een paar weken. </w:t>
            </w:r>
          </w:p>
        </w:tc>
      </w:tr>
      <w:tr w:rsidR="00EF7251" w14:paraId="133C8FFD" w14:textId="77777777" w:rsidTr="000822B9">
        <w:trPr>
          <w:trHeight w:val="496"/>
        </w:trPr>
        <w:tc>
          <w:tcPr>
            <w:tcW w:w="3720" w:type="dxa"/>
            <w:vAlign w:val="center"/>
          </w:tcPr>
          <w:p w14:paraId="2F263341" w14:textId="77777777" w:rsidR="00EF7251" w:rsidRDefault="00EF7251" w:rsidP="000822B9">
            <w:pPr>
              <w:jc w:val="center"/>
              <w:rPr>
                <w:lang w:bidi="nl-NL"/>
              </w:rPr>
            </w:pPr>
            <w:r>
              <w:rPr>
                <w:noProof/>
              </w:rPr>
              <w:drawing>
                <wp:inline distT="0" distB="0" distL="0" distR="0" wp14:anchorId="77908302" wp14:editId="7DFED910">
                  <wp:extent cx="360000" cy="360000"/>
                  <wp:effectExtent l="0" t="0" r="254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67892425" w14:textId="77777777" w:rsidR="00EF7251" w:rsidRDefault="000822B9" w:rsidP="000822B9">
            <w:pPr>
              <w:rPr>
                <w:lang w:bidi="nl-NL"/>
              </w:rPr>
            </w:pPr>
            <w:r>
              <w:rPr>
                <w:lang w:bidi="nl-NL"/>
              </w:rPr>
              <w:t xml:space="preserve">Vergaat binnen een half jaar. </w:t>
            </w:r>
          </w:p>
        </w:tc>
      </w:tr>
      <w:tr w:rsidR="00EF7251" w14:paraId="32C6C772" w14:textId="77777777" w:rsidTr="000822B9">
        <w:trPr>
          <w:trHeight w:val="496"/>
        </w:trPr>
        <w:tc>
          <w:tcPr>
            <w:tcW w:w="3720" w:type="dxa"/>
            <w:vAlign w:val="center"/>
          </w:tcPr>
          <w:p w14:paraId="156C89A5" w14:textId="77777777" w:rsidR="00EF7251" w:rsidRDefault="00EF7251" w:rsidP="000822B9">
            <w:pPr>
              <w:jc w:val="center"/>
              <w:rPr>
                <w:lang w:bidi="nl-NL"/>
              </w:rPr>
            </w:pPr>
            <w:r>
              <w:rPr>
                <w:noProof/>
              </w:rPr>
              <w:drawing>
                <wp:inline distT="0" distB="0" distL="0" distR="0" wp14:anchorId="34DA2609" wp14:editId="2FF1FE6A">
                  <wp:extent cx="360000" cy="360000"/>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7FE94346" w14:textId="77777777" w:rsidR="00EF7251" w:rsidRDefault="000822B9" w:rsidP="000822B9">
            <w:pPr>
              <w:rPr>
                <w:lang w:bidi="nl-NL"/>
              </w:rPr>
            </w:pPr>
            <w:r>
              <w:rPr>
                <w:lang w:bidi="nl-NL"/>
              </w:rPr>
              <w:t>Vergaat na een paar jaar.</w:t>
            </w:r>
          </w:p>
        </w:tc>
      </w:tr>
      <w:tr w:rsidR="00EF7251" w14:paraId="2D8338F8" w14:textId="77777777" w:rsidTr="000822B9">
        <w:trPr>
          <w:trHeight w:val="502"/>
        </w:trPr>
        <w:tc>
          <w:tcPr>
            <w:tcW w:w="3720" w:type="dxa"/>
            <w:vAlign w:val="center"/>
          </w:tcPr>
          <w:p w14:paraId="0EDE335D" w14:textId="77777777" w:rsidR="00EF7251" w:rsidRDefault="00BF2A5B" w:rsidP="000822B9">
            <w:pPr>
              <w:jc w:val="center"/>
              <w:rPr>
                <w:noProof/>
              </w:rPr>
            </w:pPr>
            <w:r>
              <w:rPr>
                <w:noProof/>
              </w:rPr>
              <w:drawing>
                <wp:inline distT="0" distB="0" distL="0" distR="0" wp14:anchorId="71B9E57F" wp14:editId="03A633CC">
                  <wp:extent cx="360000" cy="360000"/>
                  <wp:effectExtent l="0" t="0" r="254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7D652D2E" w14:textId="77777777" w:rsidR="00EF7251" w:rsidRDefault="000822B9" w:rsidP="000822B9">
            <w:pPr>
              <w:rPr>
                <w:lang w:bidi="nl-NL"/>
              </w:rPr>
            </w:pPr>
            <w:r>
              <w:rPr>
                <w:lang w:bidi="nl-NL"/>
              </w:rPr>
              <w:t xml:space="preserve">Vergaat na 20 jaar. </w:t>
            </w:r>
          </w:p>
        </w:tc>
      </w:tr>
      <w:tr w:rsidR="00EF7251" w14:paraId="5693FDAD" w14:textId="77777777" w:rsidTr="000822B9">
        <w:trPr>
          <w:trHeight w:val="502"/>
        </w:trPr>
        <w:tc>
          <w:tcPr>
            <w:tcW w:w="3720" w:type="dxa"/>
            <w:vAlign w:val="center"/>
          </w:tcPr>
          <w:p w14:paraId="1E2D544B" w14:textId="77777777" w:rsidR="00EF7251" w:rsidRDefault="00BF2A5B" w:rsidP="000822B9">
            <w:pPr>
              <w:jc w:val="center"/>
              <w:rPr>
                <w:noProof/>
              </w:rPr>
            </w:pPr>
            <w:r>
              <w:rPr>
                <w:noProof/>
              </w:rPr>
              <w:drawing>
                <wp:inline distT="0" distB="0" distL="0" distR="0" wp14:anchorId="1A1DD9ED" wp14:editId="063E1126">
                  <wp:extent cx="360000" cy="360000"/>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4C077EB0" w14:textId="77777777" w:rsidR="00EF7251" w:rsidRDefault="000822B9" w:rsidP="000822B9">
            <w:pPr>
              <w:rPr>
                <w:lang w:bidi="nl-NL"/>
              </w:rPr>
            </w:pPr>
            <w:r>
              <w:rPr>
                <w:lang w:bidi="nl-NL"/>
              </w:rPr>
              <w:t>Vergaat na 50 jaar.</w:t>
            </w:r>
          </w:p>
        </w:tc>
      </w:tr>
      <w:tr w:rsidR="00EF7251" w14:paraId="6F90ECCF" w14:textId="77777777" w:rsidTr="000822B9">
        <w:trPr>
          <w:trHeight w:val="496"/>
        </w:trPr>
        <w:tc>
          <w:tcPr>
            <w:tcW w:w="3720" w:type="dxa"/>
            <w:vAlign w:val="center"/>
          </w:tcPr>
          <w:p w14:paraId="0677CA97" w14:textId="77777777" w:rsidR="00EF7251" w:rsidRDefault="00BF2A5B" w:rsidP="000822B9">
            <w:pPr>
              <w:jc w:val="center"/>
              <w:rPr>
                <w:noProof/>
              </w:rPr>
            </w:pPr>
            <w:r>
              <w:rPr>
                <w:noProof/>
              </w:rPr>
              <w:drawing>
                <wp:inline distT="0" distB="0" distL="0" distR="0" wp14:anchorId="16248D30" wp14:editId="13492EA0">
                  <wp:extent cx="360000" cy="360000"/>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720" w:type="dxa"/>
            <w:vAlign w:val="center"/>
          </w:tcPr>
          <w:p w14:paraId="3CA3B62F" w14:textId="77777777" w:rsidR="00EF7251" w:rsidRDefault="000822B9" w:rsidP="000822B9">
            <w:pPr>
              <w:rPr>
                <w:lang w:bidi="nl-NL"/>
              </w:rPr>
            </w:pPr>
            <w:r>
              <w:rPr>
                <w:lang w:bidi="nl-NL"/>
              </w:rPr>
              <w:t>Vergaat nooit!</w:t>
            </w:r>
          </w:p>
        </w:tc>
      </w:tr>
    </w:tbl>
    <w:p w14:paraId="25D9A2D5" w14:textId="77777777" w:rsidR="00EF7251" w:rsidRDefault="00EF7251" w:rsidP="00EF7251">
      <w:pPr>
        <w:jc w:val="both"/>
        <w:rPr>
          <w:noProof/>
        </w:rPr>
      </w:pPr>
    </w:p>
    <w:p w14:paraId="294892EE" w14:textId="77777777" w:rsidR="000822B9" w:rsidRDefault="000822B9" w:rsidP="00EF7251">
      <w:pPr>
        <w:jc w:val="both"/>
        <w:rPr>
          <w:noProof/>
        </w:rPr>
      </w:pPr>
      <w:r>
        <w:rPr>
          <w:noProof/>
        </w:rPr>
        <w:t xml:space="preserve">Het grote probleem met plasticafval is: het vergaat nooit echt. Het blijft ALTIJD bestaan. </w:t>
      </w:r>
    </w:p>
    <w:p w14:paraId="60398E39" w14:textId="1F101235" w:rsidR="000822B9" w:rsidRDefault="000822B9" w:rsidP="00EF7251">
      <w:pPr>
        <w:jc w:val="both"/>
        <w:rPr>
          <w:noProof/>
        </w:rPr>
      </w:pPr>
      <w:r>
        <w:rPr>
          <w:noProof/>
        </w:rPr>
        <w:t xml:space="preserve">Plastic in de natuur of in het water brokkelt langzaam af in steeds kleinere stukjes. Tot slot valt het uit elkaar in kleine korrels. Zo klein, dat je ze zelfs niet meer kunt zien in het water. Vissen eten die korrels op. </w:t>
      </w:r>
      <w:r w:rsidR="00864C62">
        <w:rPr>
          <w:noProof/>
        </w:rPr>
        <w:t>E</w:t>
      </w:r>
      <w:r>
        <w:rPr>
          <w:noProof/>
        </w:rPr>
        <w:t xml:space="preserve">en extra probleem is dat plastic in water steeds giftiger wordt. De plasticdeeltjes in de zee trekken gif aan. </w:t>
      </w:r>
    </w:p>
    <w:p w14:paraId="1B1211C7" w14:textId="795D72BE" w:rsidR="000822B9" w:rsidRPr="00EF7251" w:rsidRDefault="000822B9" w:rsidP="00EF7251">
      <w:pPr>
        <w:jc w:val="both"/>
        <w:rPr>
          <w:lang w:bidi="nl-NL"/>
        </w:rPr>
      </w:pPr>
      <w:r>
        <w:rPr>
          <w:noProof/>
        </w:rPr>
        <w:t xml:space="preserve">Zeedieren worden ziek van dat plastic vol gif en ze kunnen er dood van gaan. </w:t>
      </w:r>
      <w:r w:rsidR="00864C62">
        <w:rPr>
          <w:noProof/>
        </w:rPr>
        <w:t>A</w:t>
      </w:r>
      <w:r>
        <w:rPr>
          <w:noProof/>
        </w:rPr>
        <w:t xml:space="preserve">ls je zeedieren eet, krijg je dus ook iets van dat gif binnen. Bij vis valt dat mee. </w:t>
      </w:r>
      <w:r w:rsidR="00864C62">
        <w:rPr>
          <w:noProof/>
        </w:rPr>
        <w:t>H</w:t>
      </w:r>
      <w:r>
        <w:rPr>
          <w:noProof/>
        </w:rPr>
        <w:t xml:space="preserve">et gaat vooral om schelpdieren. </w:t>
      </w:r>
    </w:p>
    <w:p w14:paraId="1F40B671" w14:textId="77777777" w:rsidR="006E7D3E" w:rsidRDefault="006E7D3E">
      <w:pPr>
        <w:rPr>
          <w:color w:val="E36C0A" w:themeColor="accent6" w:themeShade="BF"/>
        </w:rPr>
      </w:pPr>
    </w:p>
    <w:p w14:paraId="10A3DAE8" w14:textId="3D9EBA7D" w:rsidR="006E7D3E" w:rsidRDefault="006E7D3E" w:rsidP="006E7D3E">
      <w:pPr>
        <w:pStyle w:val="Kop3"/>
        <w:spacing w:before="0"/>
        <w:jc w:val="left"/>
        <w:rPr>
          <w:color w:val="E36C0A" w:themeColor="accent6" w:themeShade="BF"/>
        </w:rPr>
      </w:pPr>
      <w:r w:rsidRPr="006E7D3E">
        <w:rPr>
          <w:color w:val="auto"/>
          <w:lang w:bidi="nl-NL"/>
        </w:rPr>
        <w:t>Plastic</w:t>
      </w:r>
      <w:r w:rsidR="00640D57">
        <w:rPr>
          <w:color w:val="auto"/>
          <w:lang w:bidi="nl-NL"/>
        </w:rPr>
        <w:t xml:space="preserve"> </w:t>
      </w:r>
      <w:r w:rsidRPr="006E7D3E">
        <w:rPr>
          <w:color w:val="auto"/>
          <w:lang w:bidi="nl-NL"/>
        </w:rPr>
        <w:t>soep quiz</w:t>
      </w:r>
      <w:r>
        <w:rPr>
          <w:color w:val="E36C0A" w:themeColor="accent6" w:themeShade="BF"/>
        </w:rPr>
        <w:t xml:space="preserve"> </w:t>
      </w:r>
    </w:p>
    <w:p w14:paraId="79119F30" w14:textId="77777777" w:rsidR="00D30642" w:rsidRPr="00D30642" w:rsidRDefault="00D30642" w:rsidP="00D30642">
      <w:pPr>
        <w:rPr>
          <w:sz w:val="2"/>
          <w:szCs w:val="2"/>
        </w:rPr>
      </w:pPr>
      <w:r>
        <w:rPr>
          <w:sz w:val="2"/>
          <w:szCs w:val="2"/>
        </w:rPr>
        <w:t xml:space="preserve"> </w:t>
      </w:r>
    </w:p>
    <w:p w14:paraId="3414FB62" w14:textId="77777777" w:rsidR="006E7D3E" w:rsidRDefault="006E7D3E" w:rsidP="006E7D3E">
      <w:pPr>
        <w:pStyle w:val="Kop3"/>
        <w:numPr>
          <w:ilvl w:val="0"/>
          <w:numId w:val="5"/>
        </w:numPr>
        <w:spacing w:before="0"/>
        <w:jc w:val="left"/>
        <w:rPr>
          <w:rFonts w:asciiTheme="minorHAnsi" w:hAnsiTheme="minorHAnsi"/>
          <w:caps w:val="0"/>
          <w:noProof/>
          <w:color w:val="262626" w:themeColor="accent1" w:themeShade="BF"/>
          <w:sz w:val="22"/>
          <w:szCs w:val="22"/>
        </w:rPr>
      </w:pPr>
      <w:r w:rsidRPr="006E7D3E">
        <w:rPr>
          <w:rFonts w:asciiTheme="minorHAnsi" w:hAnsiTheme="minorHAnsi"/>
          <w:caps w:val="0"/>
          <w:noProof/>
          <w:color w:val="262626" w:themeColor="accent1" w:themeShade="BF"/>
          <w:sz w:val="22"/>
          <w:szCs w:val="22"/>
        </w:rPr>
        <w:t>Hoeveel kilo plastic belandt er per jaar in zee?</w:t>
      </w:r>
    </w:p>
    <w:p w14:paraId="23FCBDB0" w14:textId="77777777" w:rsidR="00D30642" w:rsidRPr="00D30642" w:rsidRDefault="00D30642" w:rsidP="00D30642">
      <w:pPr>
        <w:rPr>
          <w:sz w:val="2"/>
          <w:szCs w:val="2"/>
        </w:rPr>
      </w:pPr>
    </w:p>
    <w:p w14:paraId="3205CFAC" w14:textId="77777777" w:rsidR="006E7D3E" w:rsidRPr="00D30642" w:rsidRDefault="00D30642" w:rsidP="00D30642">
      <w:pPr>
        <w:pStyle w:val="Lijstalinea"/>
        <w:numPr>
          <w:ilvl w:val="0"/>
          <w:numId w:val="8"/>
        </w:numPr>
        <w:spacing w:after="100"/>
        <w:jc w:val="left"/>
        <w:rPr>
          <w:noProof/>
          <w:color w:val="262626" w:themeColor="accent1" w:themeShade="BF"/>
          <w:sz w:val="22"/>
          <w:lang w:bidi="ar-SA"/>
        </w:rPr>
      </w:pPr>
      <w:r w:rsidRPr="00D30642">
        <w:rPr>
          <w:noProof/>
          <w:color w:val="262626" w:themeColor="accent1" w:themeShade="BF"/>
          <w:sz w:val="22"/>
          <w:lang w:bidi="ar-SA"/>
        </w:rPr>
        <w:t>300 000 kilo (driehonderdduizend kilo)</w:t>
      </w:r>
    </w:p>
    <w:p w14:paraId="23FCBEF2" w14:textId="77777777" w:rsidR="00D30642" w:rsidRPr="00D30642" w:rsidRDefault="00D30642" w:rsidP="00D30642">
      <w:pPr>
        <w:pStyle w:val="Lijstalinea"/>
        <w:numPr>
          <w:ilvl w:val="0"/>
          <w:numId w:val="8"/>
        </w:numPr>
        <w:spacing w:after="100"/>
        <w:jc w:val="left"/>
        <w:rPr>
          <w:noProof/>
          <w:color w:val="262626" w:themeColor="accent1" w:themeShade="BF"/>
          <w:sz w:val="22"/>
          <w:lang w:bidi="ar-SA"/>
        </w:rPr>
      </w:pPr>
      <w:r w:rsidRPr="00D30642">
        <w:rPr>
          <w:noProof/>
          <w:color w:val="262626" w:themeColor="accent1" w:themeShade="BF"/>
          <w:sz w:val="22"/>
          <w:lang w:bidi="ar-SA"/>
        </w:rPr>
        <w:t>300 000 000 kilo (drie miljoen kilo)</w:t>
      </w:r>
    </w:p>
    <w:p w14:paraId="32360C01" w14:textId="77777777" w:rsidR="00D30642" w:rsidRPr="00D30642" w:rsidRDefault="00D30642" w:rsidP="00D30642">
      <w:pPr>
        <w:pStyle w:val="Lijstalinea"/>
        <w:numPr>
          <w:ilvl w:val="0"/>
          <w:numId w:val="8"/>
        </w:numPr>
        <w:spacing w:after="100"/>
        <w:jc w:val="left"/>
        <w:rPr>
          <w:noProof/>
          <w:color w:val="262626" w:themeColor="accent1" w:themeShade="BF"/>
          <w:sz w:val="22"/>
          <w:lang w:bidi="ar-SA"/>
        </w:rPr>
      </w:pPr>
      <w:r w:rsidRPr="00D30642">
        <w:rPr>
          <w:noProof/>
          <w:color w:val="262626" w:themeColor="accent1" w:themeShade="BF"/>
          <w:sz w:val="22"/>
          <w:lang w:bidi="ar-SA"/>
        </w:rPr>
        <w:t>300 000 000 000 kilo (driehonderd miljard kilo)</w:t>
      </w:r>
    </w:p>
    <w:p w14:paraId="5E773DC8" w14:textId="77777777" w:rsidR="006E7D3E" w:rsidRPr="00D30642" w:rsidRDefault="006E7D3E" w:rsidP="006E7D3E">
      <w:pPr>
        <w:rPr>
          <w:noProof/>
          <w:sz w:val="2"/>
          <w:szCs w:val="2"/>
        </w:rPr>
      </w:pPr>
    </w:p>
    <w:p w14:paraId="1F89FD12" w14:textId="74AB2BDC" w:rsidR="006E7D3E" w:rsidRDefault="006614A2" w:rsidP="006E7D3E">
      <w:pPr>
        <w:pStyle w:val="Kop3"/>
        <w:numPr>
          <w:ilvl w:val="0"/>
          <w:numId w:val="5"/>
        </w:numPr>
        <w:spacing w:before="0"/>
        <w:jc w:val="left"/>
        <w:rPr>
          <w:rFonts w:asciiTheme="minorHAnsi" w:hAnsiTheme="minorHAnsi"/>
          <w:caps w:val="0"/>
          <w:noProof/>
          <w:color w:val="262626" w:themeColor="accent1" w:themeShade="BF"/>
          <w:sz w:val="22"/>
          <w:szCs w:val="22"/>
        </w:rPr>
      </w:pPr>
      <w:r>
        <w:rPr>
          <w:rFonts w:asciiTheme="minorHAnsi" w:hAnsiTheme="minorHAnsi"/>
          <w:caps w:val="0"/>
          <w:noProof/>
          <w:color w:val="262626" w:themeColor="accent1" w:themeShade="BF"/>
          <w:sz w:val="22"/>
          <w:szCs w:val="22"/>
        </w:rPr>
        <w:t>W</w:t>
      </w:r>
      <w:r w:rsidR="006E7D3E" w:rsidRPr="006E7D3E">
        <w:rPr>
          <w:rFonts w:asciiTheme="minorHAnsi" w:hAnsiTheme="minorHAnsi"/>
          <w:caps w:val="0"/>
          <w:noProof/>
          <w:color w:val="262626" w:themeColor="accent1" w:themeShade="BF"/>
          <w:sz w:val="22"/>
          <w:szCs w:val="22"/>
        </w:rPr>
        <w:t>aar kun je plastic</w:t>
      </w:r>
      <w:r w:rsidR="00640D57">
        <w:rPr>
          <w:rFonts w:asciiTheme="minorHAnsi" w:hAnsiTheme="minorHAnsi"/>
          <w:caps w:val="0"/>
          <w:noProof/>
          <w:color w:val="262626" w:themeColor="accent1" w:themeShade="BF"/>
          <w:sz w:val="22"/>
          <w:szCs w:val="22"/>
        </w:rPr>
        <w:t xml:space="preserve"> </w:t>
      </w:r>
      <w:r w:rsidR="006E7D3E" w:rsidRPr="006E7D3E">
        <w:rPr>
          <w:rFonts w:asciiTheme="minorHAnsi" w:hAnsiTheme="minorHAnsi"/>
          <w:caps w:val="0"/>
          <w:noProof/>
          <w:color w:val="262626" w:themeColor="accent1" w:themeShade="BF"/>
          <w:sz w:val="22"/>
          <w:szCs w:val="22"/>
        </w:rPr>
        <w:t>soep tegenkomen?</w:t>
      </w:r>
    </w:p>
    <w:p w14:paraId="0BBE6619" w14:textId="77777777" w:rsidR="00D30642" w:rsidRPr="00D30642" w:rsidRDefault="00D30642" w:rsidP="00D30642">
      <w:pPr>
        <w:rPr>
          <w:sz w:val="2"/>
          <w:szCs w:val="2"/>
        </w:rPr>
      </w:pPr>
    </w:p>
    <w:p w14:paraId="225F764B" w14:textId="77777777" w:rsidR="00D30642" w:rsidRPr="00D30642" w:rsidRDefault="00D30642" w:rsidP="00D30642">
      <w:pPr>
        <w:spacing w:after="100"/>
        <w:ind w:left="720"/>
        <w:rPr>
          <w:noProof/>
        </w:rPr>
      </w:pPr>
      <w:r>
        <w:rPr>
          <w:noProof/>
        </w:rPr>
        <w:t xml:space="preserve">a. </w:t>
      </w:r>
      <w:r w:rsidRPr="00D30642">
        <w:rPr>
          <w:noProof/>
        </w:rPr>
        <w:t>Overal, ook in een slootje bij je om de hoek.</w:t>
      </w:r>
    </w:p>
    <w:p w14:paraId="4349F157" w14:textId="77777777" w:rsidR="00D30642" w:rsidRPr="00D30642" w:rsidRDefault="00D30642" w:rsidP="00D30642">
      <w:pPr>
        <w:spacing w:after="100"/>
        <w:ind w:left="720"/>
        <w:rPr>
          <w:noProof/>
        </w:rPr>
      </w:pPr>
      <w:r>
        <w:rPr>
          <w:noProof/>
        </w:rPr>
        <w:t xml:space="preserve">b. </w:t>
      </w:r>
      <w:r w:rsidRPr="00D30642">
        <w:rPr>
          <w:noProof/>
        </w:rPr>
        <w:t>Alleen in rivieren.</w:t>
      </w:r>
    </w:p>
    <w:p w14:paraId="06BC6522" w14:textId="77777777" w:rsidR="00D30642" w:rsidRPr="00D30642" w:rsidRDefault="00D30642" w:rsidP="00D30642">
      <w:pPr>
        <w:spacing w:after="100"/>
        <w:ind w:left="720"/>
        <w:rPr>
          <w:noProof/>
        </w:rPr>
      </w:pPr>
      <w:r>
        <w:rPr>
          <w:noProof/>
        </w:rPr>
        <w:t xml:space="preserve">c. </w:t>
      </w:r>
      <w:r w:rsidRPr="00D30642">
        <w:rPr>
          <w:noProof/>
        </w:rPr>
        <w:t xml:space="preserve">Alleen in de zee en de oceaan. </w:t>
      </w:r>
    </w:p>
    <w:p w14:paraId="04808A9E" w14:textId="77777777" w:rsidR="00D30642" w:rsidRDefault="00D30642" w:rsidP="00D30642"/>
    <w:p w14:paraId="52528AE4" w14:textId="57742984" w:rsidR="006E7D3E" w:rsidRDefault="006614A2" w:rsidP="006E7D3E">
      <w:pPr>
        <w:pStyle w:val="Kop3"/>
        <w:numPr>
          <w:ilvl w:val="0"/>
          <w:numId w:val="5"/>
        </w:numPr>
        <w:spacing w:before="0"/>
        <w:jc w:val="left"/>
        <w:rPr>
          <w:rFonts w:asciiTheme="minorHAnsi" w:hAnsiTheme="minorHAnsi"/>
          <w:caps w:val="0"/>
          <w:noProof/>
          <w:color w:val="262626" w:themeColor="accent1" w:themeShade="BF"/>
          <w:sz w:val="22"/>
          <w:szCs w:val="22"/>
        </w:rPr>
      </w:pPr>
      <w:r>
        <w:rPr>
          <w:rFonts w:asciiTheme="minorHAnsi" w:hAnsiTheme="minorHAnsi"/>
          <w:caps w:val="0"/>
          <w:noProof/>
          <w:color w:val="262626" w:themeColor="accent1" w:themeShade="BF"/>
          <w:sz w:val="22"/>
          <w:szCs w:val="22"/>
        </w:rPr>
        <w:lastRenderedPageBreak/>
        <w:t>W</w:t>
      </w:r>
      <w:r w:rsidR="006E7D3E" w:rsidRPr="006E7D3E">
        <w:rPr>
          <w:rFonts w:asciiTheme="minorHAnsi" w:hAnsiTheme="minorHAnsi"/>
          <w:caps w:val="0"/>
          <w:noProof/>
          <w:color w:val="262626" w:themeColor="accent1" w:themeShade="BF"/>
          <w:sz w:val="22"/>
          <w:szCs w:val="22"/>
        </w:rPr>
        <w:t>aarom is het slim om buiten geen ballonnen op te laten?</w:t>
      </w:r>
    </w:p>
    <w:p w14:paraId="43A72F36" w14:textId="77777777" w:rsidR="00D30642" w:rsidRPr="00D30642" w:rsidRDefault="00D30642" w:rsidP="00D30642">
      <w:pPr>
        <w:rPr>
          <w:sz w:val="2"/>
          <w:szCs w:val="2"/>
        </w:rPr>
      </w:pPr>
    </w:p>
    <w:p w14:paraId="7FCAF10C" w14:textId="77777777" w:rsidR="00D30642" w:rsidRPr="00D30642" w:rsidRDefault="00D30642" w:rsidP="00D30642">
      <w:pPr>
        <w:spacing w:after="100"/>
        <w:ind w:left="720"/>
        <w:rPr>
          <w:noProof/>
        </w:rPr>
      </w:pPr>
      <w:r>
        <w:rPr>
          <w:noProof/>
        </w:rPr>
        <w:t xml:space="preserve">a. </w:t>
      </w:r>
      <w:r w:rsidRPr="00D30642">
        <w:rPr>
          <w:noProof/>
        </w:rPr>
        <w:t xml:space="preserve">Dat is gevaarlijk voor vliegtuigen. </w:t>
      </w:r>
    </w:p>
    <w:p w14:paraId="278E4FAC" w14:textId="77777777" w:rsidR="00D30642" w:rsidRPr="00D30642" w:rsidRDefault="00D30642" w:rsidP="00D30642">
      <w:pPr>
        <w:spacing w:after="100"/>
        <w:ind w:left="720"/>
        <w:rPr>
          <w:noProof/>
        </w:rPr>
      </w:pPr>
      <w:r>
        <w:rPr>
          <w:noProof/>
        </w:rPr>
        <w:t xml:space="preserve">b. </w:t>
      </w:r>
      <w:r w:rsidRPr="00D30642">
        <w:rPr>
          <w:noProof/>
        </w:rPr>
        <w:t xml:space="preserve">Dieren zien de resten aan voor voedsel en het plastic komt in hun maag. </w:t>
      </w:r>
    </w:p>
    <w:p w14:paraId="19934C22" w14:textId="77777777" w:rsidR="00D30642" w:rsidRDefault="00D30642" w:rsidP="00D30642">
      <w:pPr>
        <w:spacing w:after="100"/>
        <w:ind w:left="720"/>
        <w:rPr>
          <w:noProof/>
        </w:rPr>
      </w:pPr>
      <w:r>
        <w:rPr>
          <w:noProof/>
        </w:rPr>
        <w:t xml:space="preserve">c. </w:t>
      </w:r>
      <w:r w:rsidRPr="00D30642">
        <w:rPr>
          <w:noProof/>
        </w:rPr>
        <w:t xml:space="preserve">De lucht raakt vervuild. </w:t>
      </w:r>
    </w:p>
    <w:p w14:paraId="42DC753D" w14:textId="77777777" w:rsidR="00D30642" w:rsidRPr="00D30642" w:rsidRDefault="00D30642" w:rsidP="00D30642">
      <w:pPr>
        <w:spacing w:after="100"/>
        <w:ind w:left="720"/>
        <w:rPr>
          <w:noProof/>
        </w:rPr>
      </w:pPr>
    </w:p>
    <w:p w14:paraId="1E8A8A8A" w14:textId="51568C10" w:rsidR="00D30642" w:rsidRDefault="006614A2" w:rsidP="00D30642">
      <w:pPr>
        <w:pStyle w:val="Kop3"/>
        <w:numPr>
          <w:ilvl w:val="0"/>
          <w:numId w:val="5"/>
        </w:numPr>
        <w:spacing w:before="0"/>
        <w:jc w:val="left"/>
        <w:rPr>
          <w:rFonts w:asciiTheme="minorHAnsi" w:hAnsiTheme="minorHAnsi"/>
          <w:caps w:val="0"/>
          <w:noProof/>
          <w:color w:val="262626" w:themeColor="accent1" w:themeShade="BF"/>
          <w:sz w:val="22"/>
          <w:szCs w:val="22"/>
        </w:rPr>
      </w:pPr>
      <w:r>
        <w:rPr>
          <w:rFonts w:asciiTheme="minorHAnsi" w:hAnsiTheme="minorHAnsi"/>
          <w:caps w:val="0"/>
          <w:noProof/>
          <w:color w:val="262626" w:themeColor="accent1" w:themeShade="BF"/>
          <w:sz w:val="22"/>
          <w:szCs w:val="22"/>
        </w:rPr>
        <w:t>W</w:t>
      </w:r>
      <w:r w:rsidR="006E7D3E" w:rsidRPr="006E7D3E">
        <w:rPr>
          <w:rFonts w:asciiTheme="minorHAnsi" w:hAnsiTheme="minorHAnsi"/>
          <w:caps w:val="0"/>
          <w:noProof/>
          <w:color w:val="262626" w:themeColor="accent1" w:themeShade="BF"/>
          <w:sz w:val="22"/>
          <w:szCs w:val="22"/>
        </w:rPr>
        <w:t>at kun je maken van plasticafval?</w:t>
      </w:r>
    </w:p>
    <w:p w14:paraId="43F1A0C1" w14:textId="77777777" w:rsidR="00D30642" w:rsidRPr="00D30642" w:rsidRDefault="00D30642" w:rsidP="00D30642">
      <w:pPr>
        <w:rPr>
          <w:sz w:val="2"/>
          <w:szCs w:val="2"/>
        </w:rPr>
      </w:pPr>
      <w:r>
        <w:rPr>
          <w:sz w:val="2"/>
          <w:szCs w:val="2"/>
        </w:rPr>
        <w:t xml:space="preserve"> </w:t>
      </w:r>
    </w:p>
    <w:p w14:paraId="27B0F70A" w14:textId="77777777" w:rsidR="00D30642" w:rsidRPr="00D30642" w:rsidRDefault="00D30642" w:rsidP="00D30642">
      <w:pPr>
        <w:spacing w:after="100"/>
        <w:ind w:left="720"/>
        <w:rPr>
          <w:noProof/>
        </w:rPr>
      </w:pPr>
      <w:r>
        <w:rPr>
          <w:noProof/>
        </w:rPr>
        <w:t xml:space="preserve">a. </w:t>
      </w:r>
      <w:r w:rsidRPr="00D30642">
        <w:rPr>
          <w:noProof/>
        </w:rPr>
        <w:t xml:space="preserve">Niks. </w:t>
      </w:r>
    </w:p>
    <w:p w14:paraId="4B01F5D3" w14:textId="77777777" w:rsidR="00D30642" w:rsidRPr="00D30642" w:rsidRDefault="00D30642" w:rsidP="00D30642">
      <w:pPr>
        <w:spacing w:after="100"/>
        <w:ind w:left="720"/>
        <w:rPr>
          <w:noProof/>
        </w:rPr>
      </w:pPr>
      <w:r>
        <w:rPr>
          <w:noProof/>
        </w:rPr>
        <w:t xml:space="preserve">b. </w:t>
      </w:r>
      <w:r w:rsidRPr="00D30642">
        <w:rPr>
          <w:noProof/>
        </w:rPr>
        <w:t xml:space="preserve">Papier en houten meubels. </w:t>
      </w:r>
    </w:p>
    <w:p w14:paraId="25408C86" w14:textId="77777777" w:rsidR="00D30642" w:rsidRPr="00D30642" w:rsidRDefault="00D30642" w:rsidP="00D30642">
      <w:pPr>
        <w:spacing w:after="100"/>
        <w:ind w:left="720"/>
        <w:rPr>
          <w:noProof/>
        </w:rPr>
      </w:pPr>
      <w:r>
        <w:rPr>
          <w:noProof/>
        </w:rPr>
        <w:t xml:space="preserve">c. </w:t>
      </w:r>
      <w:r w:rsidRPr="00D30642">
        <w:rPr>
          <w:noProof/>
        </w:rPr>
        <w:t xml:space="preserve">Kunst, meubels, boten en nog veel meer. </w:t>
      </w:r>
    </w:p>
    <w:p w14:paraId="385BC799" w14:textId="77777777" w:rsidR="00033F00" w:rsidRDefault="00033F00" w:rsidP="004D4571">
      <w:pPr>
        <w:rPr>
          <w:color w:val="E36C0A" w:themeColor="accent6" w:themeShade="BF"/>
        </w:rPr>
      </w:pPr>
    </w:p>
    <w:p w14:paraId="34050708" w14:textId="77777777" w:rsidR="00033F00" w:rsidRDefault="00033F00">
      <w:pPr>
        <w:rPr>
          <w:color w:val="E36C0A" w:themeColor="accent6" w:themeShade="BF"/>
        </w:rPr>
      </w:pPr>
      <w:r>
        <w:rPr>
          <w:color w:val="E36C0A" w:themeColor="accent6" w:themeShade="BF"/>
        </w:rPr>
        <w:br w:type="page"/>
      </w:r>
    </w:p>
    <w:p w14:paraId="712A0913" w14:textId="3679E287" w:rsidR="00033F00" w:rsidRDefault="00033F00">
      <w:pPr>
        <w:rPr>
          <w:color w:val="E36C0A" w:themeColor="accent6" w:themeShade="BF"/>
        </w:rPr>
      </w:pPr>
    </w:p>
    <w:p w14:paraId="74AB0B25" w14:textId="0CC53E9A" w:rsidR="004D4571" w:rsidRPr="00127C5F" w:rsidRDefault="00660CB1" w:rsidP="004D4571">
      <w:pPr>
        <w:rPr>
          <w:color w:val="E36C0A" w:themeColor="accent6" w:themeShade="BF"/>
        </w:rPr>
      </w:pPr>
      <w:r w:rsidRPr="00DC5A24">
        <w:rPr>
          <w:noProof/>
          <w:color w:val="E36C0A" w:themeColor="accent6" w:themeShade="BF"/>
          <w:lang w:bidi="nl-NL"/>
        </w:rPr>
        <mc:AlternateContent>
          <mc:Choice Requires="wps">
            <w:drawing>
              <wp:anchor distT="0" distB="0" distL="114300" distR="114300" simplePos="0" relativeHeight="251658243" behindDoc="0" locked="0" layoutInCell="1" allowOverlap="1" wp14:anchorId="798E6ED6" wp14:editId="1BEF3A33">
                <wp:simplePos x="0" y="0"/>
                <wp:positionH relativeFrom="column">
                  <wp:posOffset>-1030605</wp:posOffset>
                </wp:positionH>
                <wp:positionV relativeFrom="paragraph">
                  <wp:posOffset>-1458595</wp:posOffset>
                </wp:positionV>
                <wp:extent cx="3876675" cy="3876675"/>
                <wp:effectExtent l="0" t="0" r="9525" b="9525"/>
                <wp:wrapNone/>
                <wp:docPr id="178" name="Ovaal 178"/>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accent5">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561CD" w14:textId="77777777" w:rsidR="00AE4091" w:rsidRDefault="00AE4091" w:rsidP="00DC5A24">
                            <w:pPr>
                              <w:pStyle w:val="Kop1"/>
                            </w:pPr>
                          </w:p>
                          <w:p w14:paraId="38EE4CA6" w14:textId="0C58F507" w:rsidR="00AE4091" w:rsidRPr="009D180E" w:rsidRDefault="00AE4091" w:rsidP="00DC5A24">
                            <w:pPr>
                              <w:pStyle w:val="Kop1"/>
                              <w:rPr>
                                <w:color w:val="1F497D" w:themeColor="text2"/>
                              </w:rPr>
                            </w:pPr>
                            <w:r>
                              <w:rPr>
                                <w:color w:val="1F497D" w:themeColor="text2"/>
                                <w:lang w:bidi="nl-NL"/>
                              </w:rPr>
                              <w:t>plastic soep</w:t>
                            </w:r>
                            <w:r w:rsidRPr="009D180E">
                              <w:rPr>
                                <w:color w:val="1F497D" w:themeColor="text2"/>
                                <w:lang w:bidi="nl-NL"/>
                              </w:rPr>
                              <w:t xml:space="preserve"> </w:t>
                            </w:r>
                          </w:p>
                          <w:p w14:paraId="28FF5971" w14:textId="77777777" w:rsidR="00AE4091" w:rsidRPr="00F7167D" w:rsidRDefault="00AE4091" w:rsidP="00DC5A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E6ED6" id="Ovaal 178" o:spid="_x0000_s1032" style="position:absolute;margin-left:-81.15pt;margin-top:-114.85pt;width:305.25pt;height:30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" fillcolor="#4bacc6 [3208]" stroked="f" strokeweight="3pt">
                <v:fill opacity="43947f"/>
                <v:textbox>
                  <w:txbxContent>
                    <w:p w14:paraId="173561CD" w14:textId="77777777" w:rsidR="00AE4091" w:rsidRDefault="00AE4091" w:rsidP="00DC5A24">
                      <w:pPr>
                        <w:pStyle w:val="Kop1"/>
                      </w:pPr>
                    </w:p>
                    <w:p w14:paraId="38EE4CA6" w14:textId="0C58F507" w:rsidR="00AE4091" w:rsidRPr="009D180E" w:rsidRDefault="00AE4091" w:rsidP="00DC5A24">
                      <w:pPr>
                        <w:pStyle w:val="Kop1"/>
                        <w:rPr>
                          <w:color w:val="1F497D" w:themeColor="text2"/>
                        </w:rPr>
                      </w:pPr>
                      <w:r>
                        <w:rPr>
                          <w:color w:val="1F497D" w:themeColor="text2"/>
                          <w:lang w:bidi="nl-NL"/>
                        </w:rPr>
                        <w:t>plastic soep</w:t>
                      </w:r>
                      <w:r w:rsidRPr="009D180E">
                        <w:rPr>
                          <w:color w:val="1F497D" w:themeColor="text2"/>
                          <w:lang w:bidi="nl-NL"/>
                        </w:rPr>
                        <w:t xml:space="preserve"> </w:t>
                      </w:r>
                    </w:p>
                    <w:p w14:paraId="28FF5971" w14:textId="77777777" w:rsidR="00AE4091" w:rsidRPr="00F7167D" w:rsidRDefault="00AE4091" w:rsidP="00DC5A24"/>
                  </w:txbxContent>
                </v:textbox>
              </v:oval>
            </w:pict>
          </mc:Fallback>
        </mc:AlternateContent>
      </w:r>
    </w:p>
    <w:p w14:paraId="60D78459" w14:textId="1782B778" w:rsidR="00033F00" w:rsidRDefault="00DC5A24" w:rsidP="004D4571">
      <w:pPr>
        <w:rPr>
          <w:color w:val="E36C0A" w:themeColor="accent6" w:themeShade="BF"/>
          <w:lang w:bidi="nl-NL"/>
        </w:rPr>
      </w:pPr>
      <w:r w:rsidRPr="00DC5A24">
        <w:rPr>
          <w:noProof/>
          <w:color w:val="E36C0A" w:themeColor="accent6" w:themeShade="BF"/>
          <w:lang w:bidi="nl-NL"/>
        </w:rPr>
        <mc:AlternateContent>
          <mc:Choice Requires="wps">
            <w:drawing>
              <wp:anchor distT="0" distB="0" distL="114300" distR="114300" simplePos="0" relativeHeight="251658242" behindDoc="0" locked="0" layoutInCell="1" allowOverlap="1" wp14:anchorId="55517E63" wp14:editId="6CBFB20A">
                <wp:simplePos x="0" y="0"/>
                <wp:positionH relativeFrom="column">
                  <wp:posOffset>505460</wp:posOffset>
                </wp:positionH>
                <wp:positionV relativeFrom="paragraph">
                  <wp:posOffset>960120</wp:posOffset>
                </wp:positionV>
                <wp:extent cx="5189220" cy="5189220"/>
                <wp:effectExtent l="0" t="0" r="0" b="0"/>
                <wp:wrapNone/>
                <wp:docPr id="177" name="Ovaal 177"/>
                <wp:cNvGraphicFramePr/>
                <a:graphic xmlns:a="http://schemas.openxmlformats.org/drawingml/2006/main">
                  <a:graphicData uri="http://schemas.microsoft.com/office/word/2010/wordprocessingShape">
                    <wps:wsp>
                      <wps:cNvSpPr/>
                      <wps:spPr>
                        <a:xfrm>
                          <a:off x="0" y="0"/>
                          <a:ext cx="5189220" cy="518922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39B3E" w14:textId="4AA571A0" w:rsidR="00AE4091" w:rsidRDefault="00AE4091" w:rsidP="00DC5A24">
                            <w:pPr>
                              <w:pStyle w:val="1ringband"/>
                            </w:pPr>
                            <w:r>
                              <w:t>Kunststof</w:t>
                            </w:r>
                          </w:p>
                          <w:p w14:paraId="47378A24" w14:textId="77777777" w:rsidR="00AE4091" w:rsidRDefault="00AE4091" w:rsidP="00DC5A24">
                            <w:pPr>
                              <w:pStyle w:val="1ringband"/>
                            </w:pPr>
                          </w:p>
                          <w:p w14:paraId="38BB6138" w14:textId="21F4EE9C" w:rsidR="00AE4091" w:rsidRPr="000D0FB4" w:rsidRDefault="00AE4091" w:rsidP="00660CB1">
                            <w:pPr>
                              <w:pStyle w:val="Lijstalinea"/>
                              <w:jc w:val="left"/>
                            </w:pPr>
                            <w:r>
                              <w:rPr>
                                <w:lang w:bidi="nl-NL"/>
                              </w:rPr>
                              <w:t>Wat zijn kunststoffen?</w:t>
                            </w:r>
                          </w:p>
                          <w:p w14:paraId="078D6888" w14:textId="5C00DA61" w:rsidR="00AE4091" w:rsidRPr="000D0FB4" w:rsidRDefault="00AE4091" w:rsidP="00660CB1">
                            <w:pPr>
                              <w:pStyle w:val="Lijstalinea"/>
                              <w:jc w:val="left"/>
                            </w:pPr>
                            <w:r>
                              <w:rPr>
                                <w:lang w:bidi="nl-NL"/>
                              </w:rPr>
                              <w:t>Kunststoffen doorheen de geschiedenis</w:t>
                            </w:r>
                          </w:p>
                          <w:p w14:paraId="56EFCBF2" w14:textId="44125FC5" w:rsidR="00AE4091" w:rsidRPr="000D0FB4" w:rsidRDefault="00AE4091" w:rsidP="00660CB1">
                            <w:pPr>
                              <w:pStyle w:val="Lijstalinea"/>
                              <w:jc w:val="left"/>
                            </w:pPr>
                            <w:r>
                              <w:rPr>
                                <w:lang w:bidi="nl-NL"/>
                              </w:rPr>
                              <w:t>Soorten kunststoffen en toepassingsgebieden</w:t>
                            </w:r>
                          </w:p>
                          <w:p w14:paraId="486FF900" w14:textId="07B3D694" w:rsidR="00AE4091" w:rsidRDefault="00AE4091" w:rsidP="00660CB1">
                            <w:pPr>
                              <w:pStyle w:val="Lijstalinea"/>
                              <w:jc w:val="left"/>
                            </w:pPr>
                            <w:r>
                              <w:rPr>
                                <w:lang w:bidi="nl-NL"/>
                              </w:rPr>
                              <w:t>Recyclage</w:t>
                            </w:r>
                          </w:p>
                          <w:p w14:paraId="193B94D4" w14:textId="11A54FE4" w:rsidR="00AE4091" w:rsidRPr="000D0FB4" w:rsidRDefault="00AE4091" w:rsidP="00660CB1">
                            <w:pPr>
                              <w:pStyle w:val="Lijstalinea"/>
                              <w:jc w:val="left"/>
                            </w:pPr>
                            <w:r>
                              <w:rPr>
                                <w:lang w:bidi="nl-NL"/>
                              </w:rPr>
                              <w:t>Duurzame ontwikkelingen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17E63" id="Ovaal 177" o:spid="_x0000_s1033" style="position:absolute;margin-left:39.8pt;margin-top:75.6pt;width:408.6pt;height:408.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" fillcolor="#eeece1 [3214]" stroked="f" strokeweight="3pt">
                <v:fill opacity="43947f"/>
                <v:textbox>
                  <w:txbxContent>
                    <w:p w14:paraId="6C139B3E" w14:textId="4AA571A0" w:rsidR="00AE4091" w:rsidRDefault="00AE4091" w:rsidP="00DC5A24">
                      <w:pPr>
                        <w:pStyle w:val="1ringband"/>
                      </w:pPr>
                      <w:r>
                        <w:t>Kunststof</w:t>
                      </w:r>
                    </w:p>
                    <w:p w14:paraId="47378A24" w14:textId="77777777" w:rsidR="00AE4091" w:rsidRDefault="00AE4091" w:rsidP="00DC5A24">
                      <w:pPr>
                        <w:pStyle w:val="1ringband"/>
                      </w:pPr>
                    </w:p>
                    <w:p w14:paraId="38BB6138" w14:textId="21F4EE9C" w:rsidR="00AE4091" w:rsidRPr="000D0FB4" w:rsidRDefault="00AE4091" w:rsidP="00660CB1">
                      <w:pPr>
                        <w:pStyle w:val="Lijstalinea"/>
                        <w:jc w:val="left"/>
                      </w:pPr>
                      <w:r>
                        <w:rPr>
                          <w:lang w:bidi="nl-NL"/>
                        </w:rPr>
                        <w:t>Wat zijn kunststoffen?</w:t>
                      </w:r>
                    </w:p>
                    <w:p w14:paraId="078D6888" w14:textId="5C00DA61" w:rsidR="00AE4091" w:rsidRPr="000D0FB4" w:rsidRDefault="00AE4091" w:rsidP="00660CB1">
                      <w:pPr>
                        <w:pStyle w:val="Lijstalinea"/>
                        <w:jc w:val="left"/>
                      </w:pPr>
                      <w:r>
                        <w:rPr>
                          <w:lang w:bidi="nl-NL"/>
                        </w:rPr>
                        <w:t>Kunststoffen doorheen de geschiedenis</w:t>
                      </w:r>
                    </w:p>
                    <w:p w14:paraId="56EFCBF2" w14:textId="44125FC5" w:rsidR="00AE4091" w:rsidRPr="000D0FB4" w:rsidRDefault="00AE4091" w:rsidP="00660CB1">
                      <w:pPr>
                        <w:pStyle w:val="Lijstalinea"/>
                        <w:jc w:val="left"/>
                      </w:pPr>
                      <w:r>
                        <w:rPr>
                          <w:lang w:bidi="nl-NL"/>
                        </w:rPr>
                        <w:t>Soorten kunststoffen en toepassingsgebieden</w:t>
                      </w:r>
                    </w:p>
                    <w:p w14:paraId="486FF900" w14:textId="07B3D694" w:rsidR="00AE4091" w:rsidRDefault="00AE4091" w:rsidP="00660CB1">
                      <w:pPr>
                        <w:pStyle w:val="Lijstalinea"/>
                        <w:jc w:val="left"/>
                      </w:pPr>
                      <w:r>
                        <w:rPr>
                          <w:lang w:bidi="nl-NL"/>
                        </w:rPr>
                        <w:t>Recyclage</w:t>
                      </w:r>
                    </w:p>
                    <w:p w14:paraId="193B94D4" w14:textId="11A54FE4" w:rsidR="00AE4091" w:rsidRPr="000D0FB4" w:rsidRDefault="00AE4091" w:rsidP="00660CB1">
                      <w:pPr>
                        <w:pStyle w:val="Lijstalinea"/>
                        <w:jc w:val="left"/>
                      </w:pPr>
                      <w:r>
                        <w:rPr>
                          <w:lang w:bidi="nl-NL"/>
                        </w:rPr>
                        <w:t>Duurzame ontwikkelingen</w:t>
                      </w:r>
                    </w:p>
                  </w:txbxContent>
                </v:textbox>
              </v:oval>
            </w:pict>
          </mc:Fallback>
        </mc:AlternateContent>
      </w:r>
      <w:r w:rsidR="004D4571" w:rsidRPr="00127C5F">
        <w:rPr>
          <w:color w:val="E36C0A" w:themeColor="accent6" w:themeShade="BF"/>
          <w:lang w:bidi="nl-NL"/>
        </w:rPr>
        <w:br w:type="page"/>
      </w:r>
    </w:p>
    <w:p w14:paraId="226F1A99" w14:textId="586CC9FB" w:rsidR="00A54C04" w:rsidRPr="00A54C04" w:rsidRDefault="00A54C04" w:rsidP="00A54C04">
      <w:pPr>
        <w:pStyle w:val="Kop3"/>
        <w:spacing w:before="200"/>
        <w:jc w:val="left"/>
        <w:rPr>
          <w:color w:val="auto"/>
          <w:lang w:bidi="nl-NL"/>
        </w:rPr>
      </w:pPr>
      <w:r w:rsidRPr="00A54C04">
        <w:rPr>
          <w:color w:val="auto"/>
          <w:lang w:bidi="nl-NL"/>
        </w:rPr>
        <w:lastRenderedPageBreak/>
        <w:t>Wat zijn kunststoffen?</w:t>
      </w:r>
    </w:p>
    <w:p w14:paraId="608D980B" w14:textId="174F844E" w:rsidR="00A54C04" w:rsidRPr="00007BBB" w:rsidRDefault="00A54C04" w:rsidP="00A54C04">
      <w:pPr>
        <w:rPr>
          <w:sz w:val="2"/>
          <w:szCs w:val="2"/>
          <w:lang w:bidi="nl-NL"/>
        </w:rPr>
      </w:pPr>
    </w:p>
    <w:p w14:paraId="675EFE6D" w14:textId="09B61267" w:rsidR="00007BBB" w:rsidRPr="00007BBB" w:rsidRDefault="00007BBB" w:rsidP="00007BBB">
      <w:pPr>
        <w:spacing w:line="480" w:lineRule="auto"/>
        <w:rPr>
          <w:b/>
          <w:bCs/>
          <w:lang w:bidi="nl-NL"/>
        </w:rPr>
      </w:pPr>
      <w:r w:rsidRPr="00007BBB">
        <w:rPr>
          <w:b/>
          <w:bCs/>
          <w:lang w:bidi="nl-NL"/>
        </w:rPr>
        <w:t xml:space="preserve">Wat zijn kunststoffen? </w:t>
      </w:r>
    </w:p>
    <w:p w14:paraId="28ECB79C" w14:textId="14917E18" w:rsidR="00007BBB" w:rsidRDefault="00007BBB" w:rsidP="00007BBB">
      <w:pPr>
        <w:spacing w:line="480" w:lineRule="auto"/>
        <w:rPr>
          <w:lang w:bidi="nl-NL"/>
        </w:rPr>
      </w:pPr>
      <w:r>
        <w:rPr>
          <w:lang w:bidi="nl-NL"/>
        </w:rPr>
        <w:t>…………………………………………………………………………………………………………………………………………………………………………………………………………………………</w:t>
      </w:r>
    </w:p>
    <w:p w14:paraId="60935137" w14:textId="7FED0133" w:rsidR="00007BBB" w:rsidRPr="00007BBB" w:rsidRDefault="00007BBB" w:rsidP="00A54C04">
      <w:pPr>
        <w:rPr>
          <w:b/>
          <w:bCs/>
          <w:lang w:bidi="nl-NL"/>
        </w:rPr>
      </w:pPr>
      <w:r w:rsidRPr="00007BBB">
        <w:rPr>
          <w:b/>
          <w:bCs/>
          <w:lang w:bidi="nl-NL"/>
        </w:rPr>
        <w:t xml:space="preserve">Vul de </w:t>
      </w:r>
      <w:r w:rsidR="00FD021D">
        <w:rPr>
          <w:b/>
          <w:bCs/>
          <w:lang w:bidi="nl-NL"/>
        </w:rPr>
        <w:t>correcte benamingen in</w:t>
      </w:r>
      <w:r w:rsidRPr="00007BBB">
        <w:rPr>
          <w:b/>
          <w:bCs/>
          <w:lang w:bidi="nl-NL"/>
        </w:rPr>
        <w:t xml:space="preserve">. </w:t>
      </w:r>
    </w:p>
    <w:p w14:paraId="5AD40EB1" w14:textId="71189FBA" w:rsidR="00A54C04" w:rsidRDefault="00007BBB" w:rsidP="000345E0">
      <w:pPr>
        <w:jc w:val="both"/>
        <w:rPr>
          <w:lang w:bidi="nl-NL"/>
        </w:rPr>
      </w:pPr>
      <w:r>
        <w:rPr>
          <w:lang w:bidi="nl-NL"/>
        </w:rPr>
        <w:t xml:space="preserve">Kunststoffen worden ook wel eens ……………………………………………. </w:t>
      </w:r>
      <w:proofErr w:type="gramStart"/>
      <w:r>
        <w:rPr>
          <w:lang w:bidi="nl-NL"/>
        </w:rPr>
        <w:t>genoemd</w:t>
      </w:r>
      <w:proofErr w:type="gramEnd"/>
      <w:r>
        <w:rPr>
          <w:lang w:bidi="nl-NL"/>
        </w:rPr>
        <w:t xml:space="preserve">. </w:t>
      </w:r>
    </w:p>
    <w:p w14:paraId="58B4A6F8" w14:textId="0AA1CEE1" w:rsidR="00FD021D" w:rsidRDefault="00FD021D" w:rsidP="000345E0">
      <w:pPr>
        <w:jc w:val="both"/>
        <w:rPr>
          <w:lang w:bidi="nl-NL"/>
        </w:rPr>
      </w:pPr>
      <w:r>
        <w:rPr>
          <w:lang w:bidi="nl-NL"/>
        </w:rPr>
        <w:t>Een aaneenschakeling van grote, lange moleculen die opgebouwd zijn uit kortere eenheden noemen we …………………………………………….</w:t>
      </w:r>
    </w:p>
    <w:p w14:paraId="46997933" w14:textId="278DEBF5" w:rsidR="00FD021D" w:rsidRDefault="00FD021D" w:rsidP="000345E0">
      <w:pPr>
        <w:jc w:val="both"/>
        <w:rPr>
          <w:lang w:bidi="nl-NL"/>
        </w:rPr>
      </w:pPr>
      <w:r>
        <w:rPr>
          <w:lang w:bidi="nl-NL"/>
        </w:rPr>
        <w:t>De kortere eenheden heten dan weer …………………………………………….</w:t>
      </w:r>
    </w:p>
    <w:p w14:paraId="634699AD" w14:textId="26827F94" w:rsidR="00FD021D" w:rsidRDefault="00FD021D" w:rsidP="00A54C04">
      <w:pPr>
        <w:rPr>
          <w:lang w:bidi="nl-NL"/>
        </w:rPr>
      </w:pPr>
    </w:p>
    <w:p w14:paraId="776522A9" w14:textId="200D2CDF" w:rsidR="00FD021D" w:rsidRPr="00FD021D" w:rsidRDefault="00FD021D" w:rsidP="00FD021D">
      <w:pPr>
        <w:spacing w:line="480" w:lineRule="auto"/>
        <w:rPr>
          <w:b/>
          <w:bCs/>
          <w:lang w:bidi="nl-NL"/>
        </w:rPr>
      </w:pPr>
      <w:r w:rsidRPr="00FD021D">
        <w:rPr>
          <w:b/>
          <w:bCs/>
          <w:lang w:bidi="nl-NL"/>
        </w:rPr>
        <w:t>Wat is het verschil tussen natuurlijke stoffen en kunststoffen?</w:t>
      </w:r>
    </w:p>
    <w:p w14:paraId="3295D1AE" w14:textId="1828D8BA" w:rsidR="00FD021D" w:rsidRDefault="00FD021D" w:rsidP="00FD021D">
      <w:pPr>
        <w:spacing w:line="480" w:lineRule="auto"/>
        <w:rPr>
          <w:lang w:bidi="nl-NL"/>
        </w:rPr>
      </w:pPr>
      <w:r>
        <w:rPr>
          <w:lang w:bidi="nl-NL"/>
        </w:rPr>
        <w:t>…………………………………………………………………………………………………………………………………………………………………………………………………………………………………………………………………………………………………………………………………………………………………………………………………………………………………………………………………………………………………………………………………………………………………</w:t>
      </w:r>
    </w:p>
    <w:p w14:paraId="6CF2DC85" w14:textId="2824F2AC" w:rsidR="00FD021D" w:rsidRPr="00FD021D" w:rsidRDefault="00FD021D" w:rsidP="00A54C04">
      <w:pPr>
        <w:rPr>
          <w:b/>
          <w:bCs/>
          <w:lang w:bidi="nl-NL"/>
        </w:rPr>
      </w:pPr>
      <w:r w:rsidRPr="00FD021D">
        <w:rPr>
          <w:b/>
          <w:bCs/>
          <w:lang w:bidi="nl-NL"/>
        </w:rPr>
        <w:t xml:space="preserve">Vul de tekst aan. </w:t>
      </w:r>
    </w:p>
    <w:p w14:paraId="327436B5" w14:textId="586EA7B7" w:rsidR="00FD021D" w:rsidRDefault="00FD021D" w:rsidP="000345E0">
      <w:pPr>
        <w:spacing w:line="480" w:lineRule="auto"/>
        <w:jc w:val="both"/>
        <w:rPr>
          <w:lang w:bidi="nl-NL"/>
        </w:rPr>
      </w:pPr>
      <w:r>
        <w:rPr>
          <w:lang w:bidi="nl-NL"/>
        </w:rPr>
        <w:t xml:space="preserve">Plastics worden gemaakt van ……………………………………………. Aardolie is de belangrijkste ……………………………………………. </w:t>
      </w:r>
      <w:proofErr w:type="gramStart"/>
      <w:r>
        <w:rPr>
          <w:lang w:bidi="nl-NL"/>
        </w:rPr>
        <w:t>voor</w:t>
      </w:r>
      <w:proofErr w:type="gramEnd"/>
      <w:r>
        <w:rPr>
          <w:lang w:bidi="nl-NL"/>
        </w:rPr>
        <w:t xml:space="preserve"> de mensheid. De ruwe aardolie wordt op vele plaatsen in de wereld gewonnen. Sommige gedeelten van Noord- en Zuid-Amerika, Noord-Afrika en het Midden-Oosten beschikken over enorme hoeveelheden aardolie. Aardolie is gemakkelijk te vervoeren in ……………………………………………. </w:t>
      </w:r>
      <w:proofErr w:type="gramStart"/>
      <w:r>
        <w:rPr>
          <w:lang w:bidi="nl-NL"/>
        </w:rPr>
        <w:t>of</w:t>
      </w:r>
      <w:proofErr w:type="gramEnd"/>
      <w:r>
        <w:rPr>
          <w:lang w:bidi="nl-NL"/>
        </w:rPr>
        <w:t xml:space="preserve"> door ……………………………………………. </w:t>
      </w:r>
      <w:proofErr w:type="gramStart"/>
      <w:r>
        <w:rPr>
          <w:lang w:bidi="nl-NL"/>
        </w:rPr>
        <w:t>naar</w:t>
      </w:r>
      <w:proofErr w:type="gramEnd"/>
      <w:r>
        <w:rPr>
          <w:lang w:bidi="nl-NL"/>
        </w:rPr>
        <w:t xml:space="preserve"> ……………………………………………. Hier wordt deze aardolie verwerkt tot onder andere benzine, straalbrandstof, asfalt, plastics, geneesmiddelen, lijm …</w:t>
      </w:r>
    </w:p>
    <w:p w14:paraId="2F639C17" w14:textId="54608980" w:rsidR="00FD021D" w:rsidRDefault="00FD021D" w:rsidP="000345E0">
      <w:pPr>
        <w:spacing w:line="480" w:lineRule="auto"/>
        <w:jc w:val="both"/>
        <w:rPr>
          <w:lang w:bidi="nl-NL"/>
        </w:rPr>
      </w:pPr>
      <w:r>
        <w:rPr>
          <w:lang w:bidi="nl-NL"/>
        </w:rPr>
        <w:lastRenderedPageBreak/>
        <w:t xml:space="preserve">De aardolie die verwerkt is, wordt ook gebruikt om ……………………………………………. </w:t>
      </w:r>
      <w:proofErr w:type="gramStart"/>
      <w:r>
        <w:rPr>
          <w:lang w:bidi="nl-NL"/>
        </w:rPr>
        <w:t>te</w:t>
      </w:r>
      <w:proofErr w:type="gramEnd"/>
      <w:r>
        <w:rPr>
          <w:lang w:bidi="nl-NL"/>
        </w:rPr>
        <w:t xml:space="preserve"> maken. Dit is slechts een klein deel van de hoeveelheid aardolie die gewonnen wordt. Slechts ……… % wordt gebruikt als grondstof voor kunststoffen en ……… % voor de productie van kunststoffen. </w:t>
      </w:r>
    </w:p>
    <w:p w14:paraId="6FD9CD49" w14:textId="77777777" w:rsidR="00FD021D" w:rsidRDefault="00FD021D" w:rsidP="00A54C04">
      <w:pPr>
        <w:rPr>
          <w:lang w:bidi="nl-NL"/>
        </w:rPr>
      </w:pPr>
    </w:p>
    <w:p w14:paraId="78E7B511" w14:textId="77777777" w:rsidR="00FD021D" w:rsidRDefault="00FD021D" w:rsidP="00FD021D">
      <w:pPr>
        <w:rPr>
          <w:lang w:bidi="nl-NL"/>
        </w:rPr>
      </w:pPr>
      <w:r>
        <w:rPr>
          <w:noProof/>
        </w:rPr>
        <w:drawing>
          <wp:inline distT="0" distB="0" distL="0" distR="0" wp14:anchorId="4DD265C1" wp14:editId="06C5D7E6">
            <wp:extent cx="3934106" cy="2214563"/>
            <wp:effectExtent l="0" t="0" r="0" b="0"/>
            <wp:docPr id="3" name="Afbeelding 3" descr="Jack Pomp, Olieveld, Olie, Brand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Pomp, Olieveld, Olie, Brandsto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7057" cy="2216224"/>
                    </a:xfrm>
                    <a:prstGeom prst="rect">
                      <a:avLst/>
                    </a:prstGeom>
                    <a:noFill/>
                    <a:ln>
                      <a:noFill/>
                    </a:ln>
                  </pic:spPr>
                </pic:pic>
              </a:graphicData>
            </a:graphic>
          </wp:inline>
        </w:drawing>
      </w:r>
    </w:p>
    <w:p w14:paraId="51EDEFDD" w14:textId="26E6A229" w:rsidR="00FD021D" w:rsidRDefault="00FD021D" w:rsidP="00FD021D">
      <w:pPr>
        <w:jc w:val="right"/>
        <w:rPr>
          <w:lang w:bidi="nl-NL"/>
        </w:rPr>
      </w:pPr>
      <w:r>
        <w:rPr>
          <w:noProof/>
        </w:rPr>
        <w:drawing>
          <wp:inline distT="0" distB="0" distL="0" distR="0" wp14:anchorId="548B3841" wp14:editId="732328F1">
            <wp:extent cx="3957638" cy="2638425"/>
            <wp:effectExtent l="0" t="0" r="5080" b="0"/>
            <wp:docPr id="4" name="Afbeelding 4" descr="Pijp, Ingediend, Aardolie, He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jp, Ingediend, Aardolie, Het St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200" cy="2641467"/>
                    </a:xfrm>
                    <a:prstGeom prst="rect">
                      <a:avLst/>
                    </a:prstGeom>
                    <a:noFill/>
                    <a:ln>
                      <a:noFill/>
                    </a:ln>
                  </pic:spPr>
                </pic:pic>
              </a:graphicData>
            </a:graphic>
          </wp:inline>
        </w:drawing>
      </w:r>
    </w:p>
    <w:p w14:paraId="1AB6095D" w14:textId="735BCAB6" w:rsidR="00FD021D" w:rsidRDefault="0009248E" w:rsidP="00A54C04">
      <w:pPr>
        <w:rPr>
          <w:lang w:bidi="nl-NL"/>
        </w:rPr>
      </w:pPr>
      <w:r>
        <w:rPr>
          <w:noProof/>
        </w:rPr>
        <w:drawing>
          <wp:inline distT="0" distB="0" distL="0" distR="0" wp14:anchorId="25FF8741" wp14:editId="47E78F9F">
            <wp:extent cx="4160662" cy="1743075"/>
            <wp:effectExtent l="0" t="0" r="0" b="0"/>
            <wp:docPr id="5" name="Afbeelding 5" descr="Lego, Gebouw, Spel, Speelgoed,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o, Gebouw, Spel, Speelgoed, Teken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8100"/>
                    <a:stretch/>
                  </pic:blipFill>
                  <pic:spPr bwMode="auto">
                    <a:xfrm>
                      <a:off x="0" y="0"/>
                      <a:ext cx="4181372" cy="1751751"/>
                    </a:xfrm>
                    <a:prstGeom prst="rect">
                      <a:avLst/>
                    </a:prstGeom>
                    <a:noFill/>
                    <a:ln>
                      <a:noFill/>
                    </a:ln>
                    <a:extLst>
                      <a:ext uri="{53640926-AAD7-44D8-BBD7-CCE9431645EC}">
                        <a14:shadowObscured xmlns:a14="http://schemas.microsoft.com/office/drawing/2010/main"/>
                      </a:ext>
                    </a:extLst>
                  </pic:spPr>
                </pic:pic>
              </a:graphicData>
            </a:graphic>
          </wp:inline>
        </w:drawing>
      </w:r>
    </w:p>
    <w:p w14:paraId="1B5C135C" w14:textId="476A1921" w:rsidR="00A54C04" w:rsidRPr="00A54C04" w:rsidRDefault="00A54C04" w:rsidP="00A54C04">
      <w:pPr>
        <w:pStyle w:val="Kop3"/>
        <w:spacing w:before="200"/>
        <w:jc w:val="left"/>
        <w:rPr>
          <w:color w:val="auto"/>
          <w:lang w:bidi="nl-NL"/>
        </w:rPr>
      </w:pPr>
      <w:r w:rsidRPr="00A54C04">
        <w:rPr>
          <w:color w:val="auto"/>
          <w:lang w:bidi="nl-NL"/>
        </w:rPr>
        <w:lastRenderedPageBreak/>
        <w:t>Kunststoffen doorheen de geschiedenis</w:t>
      </w:r>
      <w:r w:rsidR="00A01935">
        <w:rPr>
          <w:color w:val="auto"/>
          <w:lang w:bidi="nl-NL"/>
        </w:rPr>
        <w:t xml:space="preserve"> (sneller-klaar)</w:t>
      </w:r>
    </w:p>
    <w:p w14:paraId="7EED5D80" w14:textId="45C3D987" w:rsidR="00A54C04" w:rsidRPr="0079039D" w:rsidRDefault="00A54C04" w:rsidP="00A54C04">
      <w:pPr>
        <w:rPr>
          <w:sz w:val="2"/>
          <w:szCs w:val="2"/>
          <w:lang w:bidi="nl-NL"/>
        </w:rPr>
      </w:pPr>
    </w:p>
    <w:p w14:paraId="0343C248" w14:textId="79D5220C" w:rsidR="00A54C04" w:rsidRDefault="0079039D" w:rsidP="00A54C04">
      <w:pPr>
        <w:rPr>
          <w:b/>
          <w:bCs/>
          <w:lang w:bidi="nl-NL"/>
        </w:rPr>
      </w:pPr>
      <w:r w:rsidRPr="0079039D">
        <w:rPr>
          <w:b/>
          <w:bCs/>
          <w:lang w:bidi="nl-NL"/>
        </w:rPr>
        <w:t>Vul de tijdlijn aan met de correcte data en gebeurtenissen.</w:t>
      </w:r>
    </w:p>
    <w:p w14:paraId="246742F5" w14:textId="17D585AE" w:rsidR="004459FE" w:rsidRDefault="00DD65DF" w:rsidP="00A54C04">
      <w:pPr>
        <w:rPr>
          <w:b/>
          <w:bCs/>
          <w:lang w:bidi="nl-NL"/>
        </w:rPr>
      </w:pPr>
      <w:r>
        <w:rPr>
          <w:b/>
          <w:bCs/>
          <w:lang w:bidi="nl-NL"/>
        </w:rPr>
        <w:t>Kies uit:</w:t>
      </w:r>
    </w:p>
    <w:p w14:paraId="65827DAB" w14:textId="77777777" w:rsidR="00AB0A45" w:rsidRDefault="00AB0A45" w:rsidP="00AB0A45">
      <w:pPr>
        <w:rPr>
          <w:lang w:bidi="nl-NL"/>
        </w:rPr>
      </w:pPr>
      <w:r>
        <w:rPr>
          <w:lang w:bidi="nl-NL"/>
        </w:rPr>
        <w:t xml:space="preserve">1920 – 1990 - 1900 – 1970 - 1910 - 1940 </w:t>
      </w:r>
    </w:p>
    <w:p w14:paraId="7434DEE6" w14:textId="77777777" w:rsidR="00AB0A45" w:rsidRDefault="00AB0A45" w:rsidP="00AB0A45">
      <w:pPr>
        <w:rPr>
          <w:lang w:bidi="nl-NL"/>
        </w:rPr>
      </w:pPr>
      <w:proofErr w:type="gramStart"/>
      <w:r>
        <w:rPr>
          <w:lang w:bidi="nl-NL"/>
        </w:rPr>
        <w:t>nieuwe</w:t>
      </w:r>
      <w:proofErr w:type="gramEnd"/>
      <w:r>
        <w:rPr>
          <w:lang w:bidi="nl-NL"/>
        </w:rPr>
        <w:t xml:space="preserve"> technieken – communicatie - eerste ‘plastic’ – knopen - economische welvaart - technieken meer verfijnd - handvaten van messen – telefoons – Tupperware - milieu - medische wereld - bakeliet – pvc - stijl en mode - verpakkingsindustrie  - nylonkous - Computers en tv - natuurlijk product uit koemelk - Gentse chemicus – massaproductie - eerste oliecrisis - plastic verpakkingen - grammofoonplaten - kledingindustrie - vervormbare en kleurbare plastics - plasticindustrie in Europa </w:t>
      </w:r>
    </w:p>
    <w:p w14:paraId="554FCEB5" w14:textId="2B58172A" w:rsidR="00AB0A45" w:rsidRDefault="00AB0A45" w:rsidP="00AB0A45">
      <w:pPr>
        <w:rPr>
          <w:lang w:bidi="nl-NL"/>
        </w:rPr>
      </w:pPr>
    </w:p>
    <w:p w14:paraId="50BBEB9D" w14:textId="71B9E971" w:rsidR="00AB0A45" w:rsidRDefault="00AB0A45" w:rsidP="00AB0A45">
      <w:pPr>
        <w:rPr>
          <w:lang w:bidi="nl-NL"/>
        </w:rPr>
      </w:pPr>
    </w:p>
    <w:p w14:paraId="29A659FC" w14:textId="544AB71B" w:rsidR="00AB0A45" w:rsidRDefault="00AB0A45" w:rsidP="00AB0A45">
      <w:pPr>
        <w:rPr>
          <w:lang w:bidi="nl-NL"/>
        </w:rPr>
      </w:pPr>
    </w:p>
    <w:p w14:paraId="1F19F311" w14:textId="6DD6F2E8" w:rsidR="00AB0A45" w:rsidRDefault="00AB0A45" w:rsidP="00AB0A45">
      <w:pPr>
        <w:rPr>
          <w:lang w:bidi="nl-NL"/>
        </w:rPr>
      </w:pPr>
    </w:p>
    <w:p w14:paraId="171EEF9D" w14:textId="418E9FFA" w:rsidR="00AB0A45" w:rsidRDefault="00AB0A45" w:rsidP="00AB0A45">
      <w:pPr>
        <w:rPr>
          <w:lang w:bidi="nl-NL"/>
        </w:rPr>
      </w:pPr>
    </w:p>
    <w:p w14:paraId="24F3846F" w14:textId="18DB1921" w:rsidR="00AB0A45" w:rsidRDefault="00AB0A45" w:rsidP="00AB0A45">
      <w:pPr>
        <w:rPr>
          <w:lang w:bidi="nl-NL"/>
        </w:rPr>
      </w:pPr>
    </w:p>
    <w:p w14:paraId="7B94F306" w14:textId="2D2C52F1" w:rsidR="00AB0A45" w:rsidRDefault="00AB0A45" w:rsidP="00AB0A45">
      <w:pPr>
        <w:rPr>
          <w:lang w:bidi="nl-NL"/>
        </w:rPr>
      </w:pPr>
    </w:p>
    <w:p w14:paraId="63C72B2E" w14:textId="1C3C1E8C" w:rsidR="00AB0A45" w:rsidRDefault="00AB0A45" w:rsidP="00AB0A45">
      <w:pPr>
        <w:rPr>
          <w:lang w:bidi="nl-NL"/>
        </w:rPr>
      </w:pPr>
    </w:p>
    <w:p w14:paraId="60DEAD7A" w14:textId="6AD064E4" w:rsidR="00AB0A45" w:rsidRDefault="00AB0A45" w:rsidP="00AB0A45">
      <w:pPr>
        <w:rPr>
          <w:lang w:bidi="nl-NL"/>
        </w:rPr>
      </w:pPr>
    </w:p>
    <w:p w14:paraId="2A245C7B" w14:textId="59B201A4" w:rsidR="00AB0A45" w:rsidRDefault="00AB0A45" w:rsidP="00AB0A45">
      <w:pPr>
        <w:rPr>
          <w:lang w:bidi="nl-NL"/>
        </w:rPr>
      </w:pPr>
    </w:p>
    <w:p w14:paraId="6CA0A293" w14:textId="4FFC9188" w:rsidR="00AB0A45" w:rsidRDefault="00AB0A45" w:rsidP="00AB0A45">
      <w:pPr>
        <w:rPr>
          <w:lang w:bidi="nl-NL"/>
        </w:rPr>
      </w:pPr>
    </w:p>
    <w:p w14:paraId="430C4DF1" w14:textId="6989DE75" w:rsidR="00AB0A45" w:rsidRDefault="00AB0A45" w:rsidP="00AB0A45">
      <w:pPr>
        <w:rPr>
          <w:lang w:bidi="nl-NL"/>
        </w:rPr>
      </w:pPr>
    </w:p>
    <w:p w14:paraId="537629E2" w14:textId="4A16F4CF" w:rsidR="00AB0A45" w:rsidRDefault="00AB0A45" w:rsidP="00AB0A45">
      <w:pPr>
        <w:rPr>
          <w:lang w:bidi="nl-NL"/>
        </w:rPr>
      </w:pPr>
    </w:p>
    <w:p w14:paraId="3BC4EAC9" w14:textId="77319B5D" w:rsidR="00AB0A45" w:rsidRDefault="00AB0A45" w:rsidP="00AB0A45">
      <w:pPr>
        <w:rPr>
          <w:lang w:bidi="nl-NL"/>
        </w:rPr>
      </w:pPr>
    </w:p>
    <w:p w14:paraId="0049D6EA" w14:textId="0C6FF16C" w:rsidR="00AB0A45" w:rsidRDefault="00AB0A45" w:rsidP="00AB0A45">
      <w:pPr>
        <w:rPr>
          <w:lang w:bidi="nl-NL"/>
        </w:rPr>
      </w:pPr>
    </w:p>
    <w:p w14:paraId="30763561" w14:textId="2BC68F39" w:rsidR="00AB0A45" w:rsidRDefault="00AB0A45" w:rsidP="00AB0A45">
      <w:pPr>
        <w:rPr>
          <w:lang w:bidi="nl-NL"/>
        </w:rPr>
      </w:pPr>
    </w:p>
    <w:p w14:paraId="035C8D08" w14:textId="41EAA1FB" w:rsidR="00AB0A45" w:rsidRDefault="00AB0A45" w:rsidP="00AB0A45">
      <w:pPr>
        <w:rPr>
          <w:lang w:bidi="nl-NL"/>
        </w:rPr>
      </w:pPr>
    </w:p>
    <w:p w14:paraId="5FB29D8B" w14:textId="109B2EF8" w:rsidR="00AB0A45" w:rsidRDefault="00AB0A45" w:rsidP="00AB0A45">
      <w:pPr>
        <w:rPr>
          <w:lang w:bidi="nl-NL"/>
        </w:rPr>
      </w:pPr>
    </w:p>
    <w:p w14:paraId="67F659B6" w14:textId="6252C079" w:rsidR="00AB0A45" w:rsidRDefault="00AB0A45" w:rsidP="00AB0A45">
      <w:pPr>
        <w:rPr>
          <w:lang w:bidi="nl-NL"/>
        </w:rPr>
      </w:pPr>
    </w:p>
    <w:p w14:paraId="6F0A17A3" w14:textId="70DC9B18" w:rsidR="00AB0A45" w:rsidRDefault="00AB0A45" w:rsidP="00AB0A45">
      <w:pPr>
        <w:rPr>
          <w:lang w:bidi="nl-NL"/>
        </w:rPr>
      </w:pPr>
    </w:p>
    <w:p w14:paraId="73F5A792" w14:textId="00881F4C" w:rsidR="0079039D" w:rsidRDefault="004459FE" w:rsidP="00A54C04">
      <w:pPr>
        <w:rPr>
          <w:lang w:bidi="nl-NL"/>
        </w:rPr>
      </w:pPr>
      <w:r w:rsidRPr="00F12FDC">
        <w:rPr>
          <w:noProof/>
          <w:lang w:bidi="nl-NL"/>
        </w:rPr>
        <w:lastRenderedPageBreak/>
        <mc:AlternateContent>
          <mc:Choice Requires="wpg">
            <w:drawing>
              <wp:anchor distT="0" distB="0" distL="114300" distR="114300" simplePos="0" relativeHeight="251658267" behindDoc="0" locked="0" layoutInCell="1" allowOverlap="1" wp14:anchorId="7C8E78A2" wp14:editId="2DFD7CA1">
                <wp:simplePos x="0" y="0"/>
                <wp:positionH relativeFrom="column">
                  <wp:posOffset>2080895</wp:posOffset>
                </wp:positionH>
                <wp:positionV relativeFrom="paragraph">
                  <wp:posOffset>-83820</wp:posOffset>
                </wp:positionV>
                <wp:extent cx="489585" cy="561975"/>
                <wp:effectExtent l="0" t="0" r="7620" b="7620"/>
                <wp:wrapNone/>
                <wp:docPr id="111" name="Groep 12" title="Jaar 4"/>
                <wp:cNvGraphicFramePr/>
                <a:graphic xmlns:a="http://schemas.openxmlformats.org/drawingml/2006/main">
                  <a:graphicData uri="http://schemas.microsoft.com/office/word/2010/wordprocessingGroup">
                    <wpg:wgp>
                      <wpg:cNvGrpSpPr/>
                      <wpg:grpSpPr>
                        <a:xfrm rot="16200000">
                          <a:off x="0" y="0"/>
                          <a:ext cx="489585" cy="561975"/>
                          <a:chOff x="7776764" y="1799022"/>
                          <a:chExt cx="3133180" cy="562188"/>
                        </a:xfrm>
                      </wpg:grpSpPr>
                      <wps:wsp>
                        <wps:cNvPr id="115" name="Pijl: Rechts 132" title="Jaarpijl"/>
                        <wps:cNvSpPr/>
                        <wps:spPr>
                          <a:xfrm>
                            <a:off x="7776764" y="2005954"/>
                            <a:ext cx="3133180" cy="355256"/>
                          </a:xfrm>
                          <a:prstGeom prst="rightArrow">
                            <a:avLst>
                              <a:gd name="adj1" fmla="val 100000"/>
                              <a:gd name="adj2" fmla="val 50000"/>
                            </a:avLst>
                          </a:prstGeom>
                          <a:gradFill flip="none" rotWithShape="1">
                            <a:gsLst>
                              <a:gs pos="0">
                                <a:schemeClr val="accent4">
                                  <a:lumMod val="20000"/>
                                  <a:lumOff val="80000"/>
                                </a:schemeClr>
                              </a:gs>
                              <a:gs pos="100000">
                                <a:schemeClr val="accent4"/>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Rechte verbindingslijn 121" title="K-lijnen"/>
                        <wps:cNvCnPr>
                          <a:cxnSpLocks/>
                        </wps:cNvCnPr>
                        <wps:spPr>
                          <a:xfrm>
                            <a:off x="8131591" y="1799022"/>
                            <a:ext cx="0" cy="165471"/>
                          </a:xfrm>
                          <a:prstGeom prst="line">
                            <a:avLst/>
                          </a:prstGeom>
                          <a:ln w="15875" cmpd="sng">
                            <a:solidFill>
                              <a:schemeClr val="tx1">
                                <a:lumMod val="75000"/>
                                <a:lumOff val="25000"/>
                              </a:schemeClr>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D42953A" id="Groep 12" o:spid="_x0000_s1026" alt="Titel: Jaar 4" style="position:absolute;margin-left:163.85pt;margin-top:-6.6pt;width:38.55pt;height:44.25pt;rotation:-90;z-index:251864064;mso-width-relative:margin;mso-height-relative:margin" coordorigin="77767,17990" coordsize="3133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32" o:spid="_x0000_s1027" type="#_x0000_t13" style="position:absolute;left:77767;top:20059;width:31332;height:3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" adj="20375,0" fillcolor="#e5dfec [663]" stroked="f" strokeweight="3pt">
                  <v:fill color2="#8064a2 [3207]" rotate="t" angle="90" focus="100%" type="gradient">
                    <o:fill v:ext="view" type="gradientUnscaled"/>
                  </v:fill>
                </v:shape>
                <v:line id="Rechte verbindingslijn 121" o:spid="_x0000_s1028" style="position:absolute;visibility:visible;mso-wrap-style:square" from="81315,17990" to="81315,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" strokecolor="#404040 [2429]" strokeweight="1.25pt">
                  <v:stroke startarrowwidth="narrow" startarrowlength="short" endarrowwidth="narrow" endarrowlength="short"/>
                  <o:lock v:ext="edit" shapetype="f"/>
                </v:line>
              </v:group>
            </w:pict>
          </mc:Fallback>
        </mc:AlternateContent>
      </w:r>
      <w:r w:rsidR="00BB01D8">
        <w:rPr>
          <w:noProof/>
        </w:rPr>
        <mc:AlternateContent>
          <mc:Choice Requires="wps">
            <w:drawing>
              <wp:anchor distT="0" distB="0" distL="114300" distR="114300" simplePos="0" relativeHeight="251658268" behindDoc="0" locked="0" layoutInCell="1" allowOverlap="1" wp14:anchorId="28795455" wp14:editId="58DCA05F">
                <wp:simplePos x="0" y="0"/>
                <wp:positionH relativeFrom="column">
                  <wp:posOffset>2280285</wp:posOffset>
                </wp:positionH>
                <wp:positionV relativeFrom="paragraph">
                  <wp:posOffset>92711</wp:posOffset>
                </wp:positionV>
                <wp:extent cx="417513" cy="230190"/>
                <wp:effectExtent l="0" t="1587" r="317" b="318"/>
                <wp:wrapNone/>
                <wp:docPr id="166" name="Tekstvak 106" title="Kwartaalnummer"/>
                <wp:cNvGraphicFramePr/>
                <a:graphic xmlns:a="http://schemas.openxmlformats.org/drawingml/2006/main">
                  <a:graphicData uri="http://schemas.microsoft.com/office/word/2010/wordprocessingShape">
                    <wps:wsp>
                      <wps:cNvSpPr txBox="1"/>
                      <wps:spPr>
                        <a:xfrm rot="5400000" flipV="1">
                          <a:off x="0" y="0"/>
                          <a:ext cx="417513" cy="230190"/>
                        </a:xfrm>
                        <a:prstGeom prst="rect">
                          <a:avLst/>
                        </a:prstGeom>
                        <a:solidFill>
                          <a:schemeClr val="accent4">
                            <a:lumMod val="20000"/>
                            <a:lumOff val="80000"/>
                          </a:schemeClr>
                        </a:solidFill>
                      </wps:spPr>
                      <wps:txbx>
                        <w:txbxContent>
                          <w:p w14:paraId="4A961C5B" w14:textId="726F481D" w:rsidR="00AE4091" w:rsidRPr="00BB01D8" w:rsidRDefault="00AE4091" w:rsidP="00BB01D8">
                            <w:pPr>
                              <w:rPr>
                                <w:sz w:val="24"/>
                                <w:szCs w:val="24"/>
                                <w:lang w:val="nl-BE"/>
                              </w:rPr>
                            </w:pPr>
                            <w:r>
                              <w:rPr>
                                <w:rFonts w:ascii="Trebuchet MS" w:hAnsi="Trebuchet MS"/>
                                <w:b/>
                                <w:bCs/>
                                <w:color w:val="595959" w:themeColor="text1" w:themeTint="A6"/>
                                <w:kern w:val="24"/>
                                <w:sz w:val="20"/>
                                <w:szCs w:val="20"/>
                                <w:lang w:val="nl-BE"/>
                              </w:rPr>
                              <w:t>2000</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8795455" id="_x0000_t202" coordsize="21600,21600" o:spt="202" path="m,l,21600r21600,l21600,xe">
                <v:stroke joinstyle="miter"/>
                <v:path gradientshapeok="t" o:connecttype="rect"/>
              </v:shapetype>
              <v:shape id="Tekstvak 106" o:spid="_x0000_s1034" type="#_x0000_t202" alt="Titel: Kwartaalnummer" style="position:absolute;margin-left:179.55pt;margin-top:7.3pt;width:32.9pt;height:18.15pt;rotation:-90;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" fillcolor="#e5dfec [663]" stroked="f">
                <v:textbox inset="0,0,0,0">
                  <w:txbxContent>
                    <w:p w14:paraId="4A961C5B" w14:textId="726F481D" w:rsidR="00AE4091" w:rsidRPr="00BB01D8" w:rsidRDefault="00AE4091" w:rsidP="00BB01D8">
                      <w:pPr>
                        <w:rPr>
                          <w:sz w:val="24"/>
                          <w:szCs w:val="24"/>
                          <w:lang w:val="nl-BE"/>
                        </w:rPr>
                      </w:pPr>
                      <w:r>
                        <w:rPr>
                          <w:rFonts w:ascii="Trebuchet MS" w:hAnsi="Trebuchet MS"/>
                          <w:b/>
                          <w:bCs/>
                          <w:color w:val="595959" w:themeColor="text1" w:themeTint="A6"/>
                          <w:kern w:val="24"/>
                          <w:sz w:val="20"/>
                          <w:szCs w:val="20"/>
                          <w:lang w:val="nl-BE"/>
                        </w:rPr>
                        <w:t>2000</w:t>
                      </w:r>
                    </w:p>
                  </w:txbxContent>
                </v:textbox>
              </v:shape>
            </w:pict>
          </mc:Fallback>
        </mc:AlternateContent>
      </w:r>
      <w:r w:rsidR="00BB01D8">
        <w:rPr>
          <w:lang w:bidi="nl-NL"/>
        </w:rPr>
        <w:t>………………………..</w:t>
      </w:r>
    </w:p>
    <w:p w14:paraId="2621EEF6" w14:textId="24915702" w:rsidR="0079039D" w:rsidRDefault="00BB01D8" w:rsidP="00A54C04">
      <w:pPr>
        <w:rPr>
          <w:lang w:bidi="nl-NL"/>
        </w:rPr>
      </w:pPr>
      <w:r>
        <w:rPr>
          <w:lang w:bidi="nl-NL"/>
        </w:rPr>
        <w:t>………………………..</w:t>
      </w:r>
      <w:r w:rsidRPr="00F12FDC">
        <w:rPr>
          <w:noProof/>
          <w:lang w:bidi="nl-NL"/>
        </w:rPr>
        <w:drawing>
          <wp:anchor distT="0" distB="0" distL="114300" distR="114300" simplePos="0" relativeHeight="251658269" behindDoc="0" locked="0" layoutInCell="1" allowOverlap="1" wp14:anchorId="6EEC0558" wp14:editId="0F523128">
            <wp:simplePos x="0" y="0"/>
            <wp:positionH relativeFrom="column">
              <wp:posOffset>1470660</wp:posOffset>
            </wp:positionH>
            <wp:positionV relativeFrom="paragraph">
              <wp:posOffset>49149</wp:posOffset>
            </wp:positionV>
            <wp:extent cx="581025" cy="295275"/>
            <wp:effectExtent l="0" t="0" r="9525" b="9525"/>
            <wp:wrapNone/>
            <wp:docPr id="167"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p>
    <w:p w14:paraId="41BA69C5" w14:textId="0848CD6B" w:rsidR="00A54C04" w:rsidRDefault="00F12FDC" w:rsidP="00A54C04">
      <w:pPr>
        <w:rPr>
          <w:lang w:bidi="nl-NL"/>
        </w:rPr>
      </w:pPr>
      <w:r w:rsidRPr="00F12FDC">
        <w:rPr>
          <w:noProof/>
          <w:lang w:bidi="nl-NL"/>
        </w:rPr>
        <w:drawing>
          <wp:anchor distT="0" distB="0" distL="114300" distR="114300" simplePos="0" relativeHeight="251658261" behindDoc="0" locked="0" layoutInCell="1" allowOverlap="1" wp14:anchorId="744941D4" wp14:editId="2A6FF73B">
            <wp:simplePos x="0" y="0"/>
            <wp:positionH relativeFrom="column">
              <wp:posOffset>2619375</wp:posOffset>
            </wp:positionH>
            <wp:positionV relativeFrom="paragraph">
              <wp:posOffset>70819</wp:posOffset>
            </wp:positionV>
            <wp:extent cx="581025" cy="295275"/>
            <wp:effectExtent l="0" t="0" r="9525" b="9525"/>
            <wp:wrapNone/>
            <wp:docPr id="160"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sidR="00BB01D8">
        <w:rPr>
          <w:lang w:bidi="nl-NL"/>
        </w:rPr>
        <w:t>………………………..                                                           …………………………………..</w:t>
      </w:r>
    </w:p>
    <w:p w14:paraId="55DB372F" w14:textId="4E661D6C" w:rsidR="00A54C04" w:rsidRDefault="00BB01D8" w:rsidP="00A54C04">
      <w:pPr>
        <w:rPr>
          <w:lang w:bidi="nl-NL"/>
        </w:rPr>
      </w:pPr>
      <w:r>
        <w:rPr>
          <w:lang w:bidi="nl-NL"/>
        </w:rPr>
        <w:t xml:space="preserve">                                                                                                  …………………………………..</w:t>
      </w:r>
    </w:p>
    <w:p w14:paraId="77B23E6E" w14:textId="356D54FC" w:rsidR="004518E2" w:rsidRPr="00BB01D8" w:rsidRDefault="00BB01D8" w:rsidP="00A54C04">
      <w:pPr>
        <w:rPr>
          <w:lang w:bidi="nl-NL"/>
        </w:rPr>
      </w:pPr>
      <w:r>
        <w:rPr>
          <w:lang w:bidi="nl-NL"/>
        </w:rPr>
        <w:t>……………………….                                                             …………………………………..</w:t>
      </w:r>
    </w:p>
    <w:p w14:paraId="27E18E7D" w14:textId="18A0CCA8" w:rsidR="004518E2" w:rsidRDefault="00BB01D8" w:rsidP="00A54C04">
      <w:pPr>
        <w:rPr>
          <w:lang w:bidi="nl-NL"/>
        </w:rPr>
      </w:pPr>
      <w:r w:rsidRPr="00F12FDC">
        <w:rPr>
          <w:noProof/>
          <w:lang w:bidi="nl-NL"/>
        </w:rPr>
        <mc:AlternateContent>
          <mc:Choice Requires="wpg">
            <w:drawing>
              <wp:anchor distT="0" distB="0" distL="114300" distR="114300" simplePos="0" relativeHeight="251658254" behindDoc="0" locked="0" layoutInCell="1" allowOverlap="1" wp14:anchorId="68718D54" wp14:editId="2DE66CCB">
                <wp:simplePos x="0" y="0"/>
                <wp:positionH relativeFrom="column">
                  <wp:posOffset>943610</wp:posOffset>
                </wp:positionH>
                <wp:positionV relativeFrom="paragraph">
                  <wp:posOffset>44450</wp:posOffset>
                </wp:positionV>
                <wp:extent cx="2783840" cy="561975"/>
                <wp:effectExtent l="0" t="0" r="3493" b="3492"/>
                <wp:wrapNone/>
                <wp:docPr id="35" name="Groep 11" title="Jaar 3"/>
                <wp:cNvGraphicFramePr/>
                <a:graphic xmlns:a="http://schemas.openxmlformats.org/drawingml/2006/main">
                  <a:graphicData uri="http://schemas.microsoft.com/office/word/2010/wordprocessingGroup">
                    <wpg:wgp>
                      <wpg:cNvGrpSpPr/>
                      <wpg:grpSpPr>
                        <a:xfrm rot="16200000">
                          <a:off x="0" y="0"/>
                          <a:ext cx="2783840" cy="561975"/>
                          <a:chOff x="5182039" y="1799022"/>
                          <a:chExt cx="2784204" cy="562188"/>
                        </a:xfr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0800000" scaled="1"/>
                          <a:tileRect/>
                        </a:gradFill>
                      </wpg:grpSpPr>
                      <wps:wsp>
                        <wps:cNvPr id="39" name="Rechte verbindingslijn 39" title="K-lijnen"/>
                        <wps:cNvCnPr>
                          <a:cxnSpLocks/>
                        </wps:cNvCnPr>
                        <wps:spPr>
                          <a:xfrm>
                            <a:off x="6185901"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40" name="Pijl: Rechts 184" title="Jaarpijl"/>
                        <wps:cNvSpPr/>
                        <wps:spPr>
                          <a:xfrm>
                            <a:off x="5182039" y="2005954"/>
                            <a:ext cx="2784204" cy="355256"/>
                          </a:xfrm>
                          <a:prstGeom prst="rightArrow">
                            <a:avLst>
                              <a:gd name="adj1" fmla="val 100000"/>
                              <a:gd name="adj2" fmla="val 5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Ovaal 41" title="Achtergrondcirkel kwartaal"/>
                        <wps:cNvSpPr/>
                        <wps:spPr>
                          <a:xfrm>
                            <a:off x="7391349"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Ovaal 42" title="Achtergrondcirkel kwartaal"/>
                        <wps:cNvSpPr/>
                        <wps:spPr>
                          <a:xfrm>
                            <a:off x="6738532"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Ovaal 43" title="Achtergrondcirkel kwartaal"/>
                        <wps:cNvSpPr/>
                        <wps:spPr>
                          <a:xfrm>
                            <a:off x="6087253"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Ovaal 44" title="Achtergrondcirkel kwartaal"/>
                        <wps:cNvSpPr/>
                        <wps:spPr>
                          <a:xfrm>
                            <a:off x="5436167"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hte verbindingslijn 45" title="K-lijnen"/>
                        <wps:cNvCnPr>
                          <a:cxnSpLocks/>
                        </wps:cNvCnPr>
                        <wps:spPr>
                          <a:xfrm>
                            <a:off x="5542023" y="1799022"/>
                            <a:ext cx="0" cy="165471"/>
                          </a:xfrm>
                          <a:prstGeom prst="line">
                            <a:avLst/>
                          </a:prstGeom>
                          <a:grpFill/>
                          <a:ln w="15875" cmpd="sng">
                            <a:solidFill>
                              <a:schemeClr val="tx1">
                                <a:lumMod val="75000"/>
                                <a:lumOff val="25000"/>
                              </a:schemeClr>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46" name="Rechte verbindingslijn 46" title="K-lijnen"/>
                        <wps:cNvCnPr>
                          <a:cxnSpLocks/>
                        </wps:cNvCnPr>
                        <wps:spPr>
                          <a:xfrm>
                            <a:off x="6836807"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47" name="Rechte verbindingslijn 47" title="K-lijnen"/>
                        <wps:cNvCnPr>
                          <a:cxnSpLocks/>
                        </wps:cNvCnPr>
                        <wps:spPr>
                          <a:xfrm>
                            <a:off x="7484199"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48" name="Tekstvak 104" title="Kwartaalnummer"/>
                        <wps:cNvSpPr txBox="1"/>
                        <wps:spPr>
                          <a:xfrm>
                            <a:off x="5402181" y="2111146"/>
                            <a:ext cx="523222" cy="245937"/>
                          </a:xfrm>
                          <a:prstGeom prst="rect">
                            <a:avLst/>
                          </a:prstGeom>
                          <a:grpFill/>
                        </wps:spPr>
                        <wps:txbx>
                          <w:txbxContent>
                            <w:p w14:paraId="062C7C7D" w14:textId="6BB37814" w:rsidR="00AE4091" w:rsidRPr="00BB01D8" w:rsidRDefault="00AE4091" w:rsidP="00F12FDC">
                              <w:pPr>
                                <w:jc w:val="center"/>
                                <w:rPr>
                                  <w:sz w:val="24"/>
                                  <w:szCs w:val="24"/>
                                  <w:lang w:val="nl-BE"/>
                                </w:rPr>
                              </w:pPr>
                              <w:r>
                                <w:rPr>
                                  <w:sz w:val="24"/>
                                  <w:szCs w:val="24"/>
                                  <w:lang w:val="nl-BE"/>
                                </w:rPr>
                                <w:t>1960</w:t>
                              </w:r>
                            </w:p>
                          </w:txbxContent>
                        </wps:txbx>
                        <wps:bodyPr wrap="square" lIns="0" tIns="0" rIns="0" bIns="0" rtlCol="0" anchor="ctr">
                          <a:noAutofit/>
                        </wps:bodyPr>
                      </wps:wsp>
                      <wps:wsp>
                        <wps:cNvPr id="49" name="Tekstvak 105" title="Kwartaalnummer"/>
                        <wps:cNvSpPr txBox="1"/>
                        <wps:spPr>
                          <a:xfrm>
                            <a:off x="6049696" y="2111145"/>
                            <a:ext cx="288000" cy="144000"/>
                          </a:xfrm>
                          <a:prstGeom prst="rect">
                            <a:avLst/>
                          </a:prstGeom>
                          <a:grpFill/>
                        </wps:spPr>
                        <wps:txbx>
                          <w:txbxContent>
                            <w:p w14:paraId="73B07A22" w14:textId="45376DD2" w:rsidR="00AE4091" w:rsidRPr="00BB01D8" w:rsidRDefault="00AE4091" w:rsidP="00F12FDC">
                              <w:pPr>
                                <w:jc w:val="center"/>
                                <w:rPr>
                                  <w:sz w:val="24"/>
                                  <w:szCs w:val="24"/>
                                  <w:lang w:val="nl-BE"/>
                                </w:rPr>
                              </w:pPr>
                              <w:r>
                                <w:rPr>
                                  <w:rFonts w:ascii="Trebuchet MS" w:hAnsi="Trebuchet MS"/>
                                  <w:b/>
                                  <w:bCs/>
                                  <w:color w:val="595959" w:themeColor="text1" w:themeTint="A6"/>
                                  <w:kern w:val="24"/>
                                  <w:sz w:val="20"/>
                                  <w:szCs w:val="20"/>
                                  <w:lang w:val="nl-BE"/>
                                </w:rPr>
                                <w:t>…</w:t>
                              </w:r>
                            </w:p>
                          </w:txbxContent>
                        </wps:txbx>
                        <wps:bodyPr wrap="square" lIns="0" tIns="0" rIns="0" bIns="0" rtlCol="0" anchor="ctr">
                          <a:noAutofit/>
                        </wps:bodyPr>
                      </wps:wsp>
                      <wps:wsp>
                        <wps:cNvPr id="50" name="Tekstvak 106" title="Kwartaalnummer"/>
                        <wps:cNvSpPr txBox="1"/>
                        <wps:spPr>
                          <a:xfrm>
                            <a:off x="6697211" y="2111146"/>
                            <a:ext cx="523762" cy="245937"/>
                          </a:xfrm>
                          <a:prstGeom prst="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0800000" scaled="1"/>
                            <a:tileRect/>
                          </a:gradFill>
                        </wps:spPr>
                        <wps:txbx>
                          <w:txbxContent>
                            <w:p w14:paraId="544A696E" w14:textId="7BE88015" w:rsidR="00AE4091" w:rsidRDefault="00AE4091" w:rsidP="00BB01D8">
                              <w:pPr>
                                <w:rPr>
                                  <w:sz w:val="24"/>
                                  <w:szCs w:val="24"/>
                                </w:rPr>
                              </w:pPr>
                              <w:r>
                                <w:rPr>
                                  <w:rFonts w:ascii="Trebuchet MS" w:hAnsi="Trebuchet MS"/>
                                  <w:b/>
                                  <w:bCs/>
                                  <w:color w:val="595959" w:themeColor="text1" w:themeTint="A6"/>
                                  <w:kern w:val="24"/>
                                  <w:sz w:val="20"/>
                                  <w:szCs w:val="20"/>
                                </w:rPr>
                                <w:t>1980</w:t>
                              </w:r>
                            </w:p>
                          </w:txbxContent>
                        </wps:txbx>
                        <wps:bodyPr wrap="square" lIns="0" tIns="0" rIns="0" bIns="0" rtlCol="0" anchor="ctr">
                          <a:noAutofit/>
                        </wps:bodyPr>
                      </wps:wsp>
                      <wps:wsp>
                        <wps:cNvPr id="51" name="Tekstvak 107" title="Kwartaalnummer"/>
                        <wps:cNvSpPr txBox="1"/>
                        <wps:spPr>
                          <a:xfrm>
                            <a:off x="7344726" y="2111145"/>
                            <a:ext cx="288000" cy="144000"/>
                          </a:xfrm>
                          <a:prstGeom prst="rect">
                            <a:avLst/>
                          </a:prstGeom>
                          <a:grpFill/>
                        </wps:spPr>
                        <wps:txbx>
                          <w:txbxContent>
                            <w:p w14:paraId="45BB7D33" w14:textId="3F3A602B" w:rsidR="00AE4091" w:rsidRPr="00BB01D8" w:rsidRDefault="00AE4091" w:rsidP="00F12FDC">
                              <w:pPr>
                                <w:jc w:val="center"/>
                                <w:rPr>
                                  <w:sz w:val="24"/>
                                  <w:szCs w:val="24"/>
                                  <w:lang w:val="nl-BE"/>
                                </w:rPr>
                              </w:pPr>
                              <w:r>
                                <w:rPr>
                                  <w:sz w:val="24"/>
                                  <w:szCs w:val="24"/>
                                  <w:lang w:val="nl-BE"/>
                                </w:rPr>
                                <w:t>…</w:t>
                              </w:r>
                            </w:p>
                          </w:txbxContent>
                        </wps:txbx>
                        <wps:bodyPr wrap="square" lIns="0" tIns="0" rIns="0" bIns="0" rtlCol="0" anchor="ctr">
                          <a:noAutofit/>
                        </wps:bodyPr>
                      </wps:wsp>
                    </wpg:wgp>
                  </a:graphicData>
                </a:graphic>
              </wp:anchor>
            </w:drawing>
          </mc:Choice>
          <mc:Fallback>
            <w:pict>
              <v:group w14:anchorId="68718D54" id="Groep 11" o:spid="_x0000_s1035" alt="Titel: Jaar 3" style="position:absolute;margin-left:74.3pt;margin-top:3.5pt;width:219.2pt;height:44.25pt;rotation:-90;z-index:251658254;mso-position-horizontal-relative:text;mso-position-vertical-relative:text" coordorigin="51820,17990" coordsize="27842,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">
                <v:line id="Rechte verbindingslijn 39" o:spid="_x0000_s1036" style="position:absolute;visibility:visible;mso-wrap-style:square" from="61859,17990" to="61859,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" strokecolor="#d8d8d8 [2732]">
                  <v:stroke dashstyle="3 1" startarrowwidth="narrow" startarrowlength="short" endarrowwidth="narrow" endarrowlength="short"/>
                  <o:lock v:ext="edit" shapetype="f"/>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84" o:spid="_x0000_s1037" type="#_x0000_t13" style="position:absolute;left:51820;top:20059;width:27842;height:3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" adj="20222,0" filled="f" stroked="f" strokeweight="3pt"/>
                <v:oval id="Ovaal 41" o:spid="_x0000_s1038" style="position:absolute;left:73913;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" filled="f" stroked="f" strokeweight="3pt"/>
                <v:oval id="Ovaal 42" o:spid="_x0000_s1039" style="position:absolute;left:67385;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" filled="f" stroked="f" strokeweight="3pt"/>
                <v:oval id="Ovaal 43" o:spid="_x0000_s1040" style="position:absolute;left:60872;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" filled="f" stroked="f" strokeweight="3pt"/>
                <v:oval id="Ovaal 44" o:spid="_x0000_s1041" style="position:absolute;left:54361;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" filled="f" stroked="f" strokeweight="3pt"/>
                <v:line id="Rechte verbindingslijn 45" o:spid="_x0000_s1042" style="position:absolute;visibility:visible;mso-wrap-style:square" from="55420,17990" to="55420,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" strokecolor="#404040 [2429]" strokeweight="1.25pt">
                  <v:stroke startarrowwidth="narrow" startarrowlength="short" endarrowwidth="narrow" endarrowlength="short"/>
                  <o:lock v:ext="edit" shapetype="f"/>
                </v:line>
                <v:line id="Rechte verbindingslijn 46" o:spid="_x0000_s1043" style="position:absolute;visibility:visible;mso-wrap-style:square" from="68368,17990" to="68368,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" strokecolor="#d8d8d8 [2732]">
                  <v:stroke dashstyle="3 1" startarrowwidth="narrow" startarrowlength="short" endarrowwidth="narrow" endarrowlength="short"/>
                  <o:lock v:ext="edit" shapetype="f"/>
                </v:line>
                <v:line id="Rechte verbindingslijn 47" o:spid="_x0000_s1044" style="position:absolute;visibility:visible;mso-wrap-style:square" from="74841,17990" to="74841,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" strokecolor="#d8d8d8 [2732]">
                  <v:stroke dashstyle="3 1" startarrowwidth="narrow" startarrowlength="short" endarrowwidth="narrow" endarrowlength="short"/>
                  <o:lock v:ext="edit" shapetype="f"/>
                </v:line>
                <v:shape id="Tekstvak 104" o:spid="_x0000_s1045" type="#_x0000_t202" style="position:absolute;left:54021;top:21111;width:5233;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7CvQAAANsAAAAPAAAAZHJzL2Rvd25yZXYueG1sRE9LCsIw&#10;EN0L3iGM4EY0VUS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xRPewr0AAADbAAAADwAAAAAAAAAA&#10;AAAAAAAHAgAAZHJzL2Rvd25yZXYueG1sUEsFBgAAAAADAAMAtwAAAPECAAAAAA==&#10;" filled="f" stroked="f">
                  <v:textbox inset="0,0,0,0">
                    <w:txbxContent>
                      <w:p w14:paraId="062C7C7D" w14:textId="6BB37814" w:rsidR="00AE4091" w:rsidRPr="00BB01D8" w:rsidRDefault="00AE4091" w:rsidP="00F12FDC">
                        <w:pPr>
                          <w:jc w:val="center"/>
                          <w:rPr>
                            <w:sz w:val="24"/>
                            <w:szCs w:val="24"/>
                            <w:lang w:val="nl-BE"/>
                          </w:rPr>
                        </w:pPr>
                        <w:r>
                          <w:rPr>
                            <w:sz w:val="24"/>
                            <w:szCs w:val="24"/>
                            <w:lang w:val="nl-BE"/>
                          </w:rPr>
                          <w:t>1960</w:t>
                        </w:r>
                      </w:p>
                    </w:txbxContent>
                  </v:textbox>
                </v:shape>
                <v:shape id="Tekstvak 105" o:spid="_x0000_s1046" type="#_x0000_t202" style="position:absolute;left:60496;top:21111;width:288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tZxAAAANsAAAAPAAAAZHJzL2Rvd25yZXYueG1sRI/NasMw&#10;EITvgb6D2EIuoZFTQm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Kpfe1nEAAAA2wAAAA8A&#10;AAAAAAAAAAAAAAAABwIAAGRycy9kb3ducmV2LnhtbFBLBQYAAAAAAwADALcAAAD4AgAAAAA=&#10;" filled="f" stroked="f">
                  <v:textbox inset="0,0,0,0">
                    <w:txbxContent>
                      <w:p w14:paraId="73B07A22" w14:textId="45376DD2" w:rsidR="00AE4091" w:rsidRPr="00BB01D8" w:rsidRDefault="00AE4091" w:rsidP="00F12FDC">
                        <w:pPr>
                          <w:jc w:val="center"/>
                          <w:rPr>
                            <w:sz w:val="24"/>
                            <w:szCs w:val="24"/>
                            <w:lang w:val="nl-BE"/>
                          </w:rPr>
                        </w:pPr>
                        <w:r>
                          <w:rPr>
                            <w:rFonts w:ascii="Trebuchet MS" w:hAnsi="Trebuchet MS"/>
                            <w:b/>
                            <w:bCs/>
                            <w:color w:val="595959" w:themeColor="text1" w:themeTint="A6"/>
                            <w:kern w:val="24"/>
                            <w:sz w:val="20"/>
                            <w:szCs w:val="20"/>
                            <w:lang w:val="nl-BE"/>
                          </w:rPr>
                          <w:t>…</w:t>
                        </w:r>
                      </w:p>
                    </w:txbxContent>
                  </v:textbox>
                </v:shape>
                <v:shape id="_x0000_s1047" type="#_x0000_t202" style="position:absolute;left:66972;top:21111;width:5237;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" fillcolor="#f13ddc [2133]" stroked="f">
                  <v:fill color2="#fabcf3 [757]" rotate="t" angle="270" colors="0 #e38ed2;.5 #ecbce1;1 #f5dff0" focus="100%" type="gradient"/>
                  <v:textbox inset="0,0,0,0">
                    <w:txbxContent>
                      <w:p w14:paraId="544A696E" w14:textId="7BE88015" w:rsidR="00AE4091" w:rsidRDefault="00AE4091" w:rsidP="00BB01D8">
                        <w:pPr>
                          <w:rPr>
                            <w:sz w:val="24"/>
                            <w:szCs w:val="24"/>
                          </w:rPr>
                        </w:pPr>
                        <w:r>
                          <w:rPr>
                            <w:rFonts w:ascii="Trebuchet MS" w:hAnsi="Trebuchet MS"/>
                            <w:b/>
                            <w:bCs/>
                            <w:color w:val="595959" w:themeColor="text1" w:themeTint="A6"/>
                            <w:kern w:val="24"/>
                            <w:sz w:val="20"/>
                            <w:szCs w:val="20"/>
                          </w:rPr>
                          <w:t>1980</w:t>
                        </w:r>
                      </w:p>
                    </w:txbxContent>
                  </v:textbox>
                </v:shape>
                <v:shape id="Tekstvak 107" o:spid="_x0000_s1048" type="#_x0000_t202" style="position:absolute;left:73447;top:21111;width:288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GCxAAAANsAAAAPAAAAZHJzL2Rvd25yZXYueG1sRI/dasJA&#10;FITvhb7DcgreiG4UK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NHw4YLEAAAA2wAAAA8A&#10;AAAAAAAAAAAAAAAABwIAAGRycy9kb3ducmV2LnhtbFBLBQYAAAAAAwADALcAAAD4AgAAAAA=&#10;" filled="f" stroked="f">
                  <v:textbox inset="0,0,0,0">
                    <w:txbxContent>
                      <w:p w14:paraId="45BB7D33" w14:textId="3F3A602B" w:rsidR="00AE4091" w:rsidRPr="00BB01D8" w:rsidRDefault="00AE4091" w:rsidP="00F12FDC">
                        <w:pPr>
                          <w:jc w:val="center"/>
                          <w:rPr>
                            <w:sz w:val="24"/>
                            <w:szCs w:val="24"/>
                            <w:lang w:val="nl-BE"/>
                          </w:rPr>
                        </w:pPr>
                        <w:r>
                          <w:rPr>
                            <w:sz w:val="24"/>
                            <w:szCs w:val="24"/>
                            <w:lang w:val="nl-BE"/>
                          </w:rPr>
                          <w:t>…</w:t>
                        </w:r>
                      </w:p>
                    </w:txbxContent>
                  </v:textbox>
                </v:shape>
              </v:group>
            </w:pict>
          </mc:Fallback>
        </mc:AlternateContent>
      </w:r>
      <w:r w:rsidR="00F12FDC" w:rsidRPr="00F12FDC">
        <w:rPr>
          <w:noProof/>
          <w:lang w:bidi="nl-NL"/>
        </w:rPr>
        <w:drawing>
          <wp:anchor distT="0" distB="0" distL="114300" distR="114300" simplePos="0" relativeHeight="251658260" behindDoc="0" locked="0" layoutInCell="1" allowOverlap="1" wp14:anchorId="14A33BD1" wp14:editId="4071616F">
            <wp:simplePos x="0" y="0"/>
            <wp:positionH relativeFrom="column">
              <wp:posOffset>1476375</wp:posOffset>
            </wp:positionH>
            <wp:positionV relativeFrom="paragraph">
              <wp:posOffset>50800</wp:posOffset>
            </wp:positionV>
            <wp:extent cx="581025" cy="295275"/>
            <wp:effectExtent l="0" t="0" r="9525" b="9525"/>
            <wp:wrapNone/>
            <wp:docPr id="159"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Pr>
          <w:lang w:bidi="nl-NL"/>
        </w:rPr>
        <w:t>……………………….</w:t>
      </w:r>
    </w:p>
    <w:p w14:paraId="6C6E3580" w14:textId="67DC0459" w:rsidR="004518E2" w:rsidRPr="00BB01D8" w:rsidRDefault="00F12FDC" w:rsidP="00A54C04">
      <w:pPr>
        <w:rPr>
          <w:lang w:bidi="nl-NL"/>
        </w:rPr>
      </w:pPr>
      <w:r w:rsidRPr="00F12FDC">
        <w:rPr>
          <w:noProof/>
          <w:lang w:bidi="nl-NL"/>
        </w:rPr>
        <w:drawing>
          <wp:anchor distT="0" distB="0" distL="114300" distR="114300" simplePos="0" relativeHeight="251658262" behindDoc="0" locked="0" layoutInCell="1" allowOverlap="1" wp14:anchorId="73B57FB9" wp14:editId="034ED18A">
            <wp:simplePos x="0" y="0"/>
            <wp:positionH relativeFrom="column">
              <wp:posOffset>2617788</wp:posOffset>
            </wp:positionH>
            <wp:positionV relativeFrom="paragraph">
              <wp:posOffset>100218</wp:posOffset>
            </wp:positionV>
            <wp:extent cx="581025" cy="295275"/>
            <wp:effectExtent l="0" t="0" r="9525" b="9525"/>
            <wp:wrapNone/>
            <wp:docPr id="161"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sidR="00BB01D8">
        <w:rPr>
          <w:lang w:bidi="nl-NL"/>
        </w:rPr>
        <w:t>……………………….                                                            …………………………………..</w:t>
      </w:r>
    </w:p>
    <w:p w14:paraId="431F2E8F" w14:textId="0CEDFDD7" w:rsidR="004518E2" w:rsidRDefault="00BB01D8" w:rsidP="00A54C04">
      <w:pPr>
        <w:rPr>
          <w:lang w:bidi="nl-NL"/>
        </w:rPr>
      </w:pPr>
      <w:r>
        <w:rPr>
          <w:lang w:bidi="nl-NL"/>
        </w:rPr>
        <w:t xml:space="preserve">                                                                                                 …………………………………..</w:t>
      </w:r>
    </w:p>
    <w:p w14:paraId="19298E15" w14:textId="6B248EC6" w:rsidR="004518E2" w:rsidRDefault="00BB01D8" w:rsidP="00A54C04">
      <w:pPr>
        <w:rPr>
          <w:lang w:bidi="nl-NL"/>
        </w:rPr>
      </w:pPr>
      <w:r>
        <w:rPr>
          <w:lang w:bidi="nl-NL"/>
        </w:rPr>
        <w:t>………………………                                                             …………………………………..</w:t>
      </w:r>
    </w:p>
    <w:p w14:paraId="2BD28CBB" w14:textId="55E39148" w:rsidR="004518E2" w:rsidRDefault="00F12FDC" w:rsidP="00A54C04">
      <w:pPr>
        <w:rPr>
          <w:lang w:bidi="nl-NL"/>
        </w:rPr>
      </w:pPr>
      <w:r w:rsidRPr="00F12FDC">
        <w:rPr>
          <w:noProof/>
          <w:lang w:bidi="nl-NL"/>
        </w:rPr>
        <w:drawing>
          <wp:anchor distT="0" distB="0" distL="114300" distR="114300" simplePos="0" relativeHeight="251658259" behindDoc="0" locked="0" layoutInCell="1" allowOverlap="1" wp14:anchorId="240681CE" wp14:editId="3051BE7E">
            <wp:simplePos x="0" y="0"/>
            <wp:positionH relativeFrom="column">
              <wp:posOffset>1470660</wp:posOffset>
            </wp:positionH>
            <wp:positionV relativeFrom="paragraph">
              <wp:posOffset>96944</wp:posOffset>
            </wp:positionV>
            <wp:extent cx="581025" cy="295275"/>
            <wp:effectExtent l="0" t="0" r="9525" b="9525"/>
            <wp:wrapNone/>
            <wp:docPr id="158"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sidR="00BB01D8">
        <w:rPr>
          <w:lang w:bidi="nl-NL"/>
        </w:rPr>
        <w:t>………………………</w:t>
      </w:r>
    </w:p>
    <w:p w14:paraId="570E9502" w14:textId="17E72D86" w:rsidR="004518E2" w:rsidRDefault="00BB01D8" w:rsidP="00A54C04">
      <w:pPr>
        <w:rPr>
          <w:lang w:bidi="nl-NL"/>
        </w:rPr>
      </w:pPr>
      <w:r>
        <w:rPr>
          <w:lang w:bidi="nl-NL"/>
        </w:rPr>
        <w:t xml:space="preserve">………………………                                                         </w:t>
      </w:r>
    </w:p>
    <w:p w14:paraId="2BD6394A" w14:textId="1B021385" w:rsidR="004518E2" w:rsidRPr="00BB01D8" w:rsidRDefault="00F12FDC" w:rsidP="00A54C04">
      <w:pPr>
        <w:rPr>
          <w:lang w:bidi="nl-NL"/>
        </w:rPr>
      </w:pPr>
      <w:r w:rsidRPr="00F12FDC">
        <w:rPr>
          <w:noProof/>
          <w:lang w:bidi="nl-NL"/>
        </w:rPr>
        <w:drawing>
          <wp:anchor distT="0" distB="0" distL="114300" distR="114300" simplePos="0" relativeHeight="251658263" behindDoc="0" locked="0" layoutInCell="1" allowOverlap="1" wp14:anchorId="6E0A93EC" wp14:editId="73D50757">
            <wp:simplePos x="0" y="0"/>
            <wp:positionH relativeFrom="column">
              <wp:posOffset>2616518</wp:posOffset>
            </wp:positionH>
            <wp:positionV relativeFrom="paragraph">
              <wp:posOffset>110323</wp:posOffset>
            </wp:positionV>
            <wp:extent cx="581025" cy="295275"/>
            <wp:effectExtent l="0" t="0" r="9525" b="9525"/>
            <wp:wrapNone/>
            <wp:docPr id="162"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sidR="00BB01D8">
        <w:rPr>
          <w:lang w:bidi="nl-NL"/>
        </w:rPr>
        <w:t xml:space="preserve">                                                                                               …………………………………..</w:t>
      </w:r>
    </w:p>
    <w:p w14:paraId="18753665" w14:textId="7E3A32CD" w:rsidR="004518E2" w:rsidRDefault="00BB01D8" w:rsidP="00A54C04">
      <w:pPr>
        <w:rPr>
          <w:lang w:bidi="nl-NL"/>
        </w:rPr>
      </w:pPr>
      <w:r>
        <w:rPr>
          <w:lang w:bidi="nl-NL"/>
        </w:rPr>
        <w:t xml:space="preserve">                                                                                               …………………………………..</w:t>
      </w:r>
    </w:p>
    <w:p w14:paraId="1CE7C6A6" w14:textId="384E51B7" w:rsidR="004518E2" w:rsidRPr="00BB01D8" w:rsidRDefault="00BB01D8" w:rsidP="00A54C04">
      <w:pPr>
        <w:rPr>
          <w:lang w:bidi="nl-NL"/>
        </w:rPr>
      </w:pPr>
      <w:r>
        <w:rPr>
          <w:lang w:bidi="nl-NL"/>
        </w:rPr>
        <w:t>………………………                                                           …………………………………..</w:t>
      </w:r>
    </w:p>
    <w:p w14:paraId="5E1C345D" w14:textId="7B11BBA2" w:rsidR="00BB01D8" w:rsidRDefault="00BB01D8" w:rsidP="00A54C04">
      <w:pPr>
        <w:rPr>
          <w:lang w:bidi="nl-NL"/>
        </w:rPr>
      </w:pPr>
      <w:r w:rsidRPr="00F12FDC">
        <w:rPr>
          <w:noProof/>
          <w:lang w:bidi="nl-NL"/>
        </w:rPr>
        <mc:AlternateContent>
          <mc:Choice Requires="wpg">
            <w:drawing>
              <wp:anchor distT="0" distB="0" distL="114300" distR="114300" simplePos="0" relativeHeight="251658252" behindDoc="0" locked="0" layoutInCell="1" allowOverlap="1" wp14:anchorId="7FCD5A2D" wp14:editId="29AA041E">
                <wp:simplePos x="0" y="0"/>
                <wp:positionH relativeFrom="column">
                  <wp:posOffset>957897</wp:posOffset>
                </wp:positionH>
                <wp:positionV relativeFrom="paragraph">
                  <wp:posOffset>90488</wp:posOffset>
                </wp:positionV>
                <wp:extent cx="2759075" cy="561340"/>
                <wp:effectExtent l="0" t="6032" r="0" b="0"/>
                <wp:wrapNone/>
                <wp:docPr id="52" name="Groep 9" title="Jaar 2"/>
                <wp:cNvGraphicFramePr/>
                <a:graphic xmlns:a="http://schemas.openxmlformats.org/drawingml/2006/main">
                  <a:graphicData uri="http://schemas.microsoft.com/office/word/2010/wordprocessingGroup">
                    <wpg:wgp>
                      <wpg:cNvGrpSpPr/>
                      <wpg:grpSpPr>
                        <a:xfrm rot="16200000">
                          <a:off x="0" y="0"/>
                          <a:ext cx="2759075" cy="561340"/>
                          <a:chOff x="2604552" y="1799022"/>
                          <a:chExt cx="2759196" cy="561751"/>
                        </a:xfr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lin ang="10800000" scaled="1"/>
                          <a:tileRect/>
                        </a:gradFill>
                      </wpg:grpSpPr>
                      <wps:wsp>
                        <wps:cNvPr id="53" name="Pijl: Rechts 130" title="Jaarpijl"/>
                        <wps:cNvSpPr/>
                        <wps:spPr>
                          <a:xfrm>
                            <a:off x="2604552" y="2005517"/>
                            <a:ext cx="2759196" cy="355256"/>
                          </a:xfrm>
                          <a:prstGeom prst="rightArrow">
                            <a:avLst>
                              <a:gd name="adj1" fmla="val 100000"/>
                              <a:gd name="adj2" fmla="val 5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Ovaal 54" title="Achtergrondcirkel kwartaal"/>
                        <wps:cNvSpPr/>
                        <wps:spPr>
                          <a:xfrm>
                            <a:off x="4790315"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Ovaal 55" title="Achtergrondcirkel kwartaal"/>
                        <wps:cNvSpPr/>
                        <wps:spPr>
                          <a:xfrm>
                            <a:off x="4141290"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Ovaal 56" title="Achtergrondcirkel kwartaal"/>
                        <wps:cNvSpPr/>
                        <wps:spPr>
                          <a:xfrm>
                            <a:off x="3504768"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Ovaal 57" title="Achtergrondcirkel kwartaal"/>
                        <wps:cNvSpPr/>
                        <wps:spPr>
                          <a:xfrm>
                            <a:off x="2847578"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Rechte verbindingslijn 58" title="K-lijnen"/>
                        <wps:cNvCnPr>
                          <a:cxnSpLocks/>
                        </wps:cNvCnPr>
                        <wps:spPr>
                          <a:xfrm>
                            <a:off x="2952454" y="1799022"/>
                            <a:ext cx="0" cy="165471"/>
                          </a:xfrm>
                          <a:prstGeom prst="line">
                            <a:avLst/>
                          </a:prstGeom>
                          <a:grpFill/>
                          <a:ln w="15875" cmpd="sng">
                            <a:solidFill>
                              <a:schemeClr val="tx1">
                                <a:lumMod val="75000"/>
                                <a:lumOff val="25000"/>
                              </a:schemeClr>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59" name="Rechte verbindingslijn 59" title="K-lijnen"/>
                        <wps:cNvCnPr>
                          <a:cxnSpLocks/>
                        </wps:cNvCnPr>
                        <wps:spPr>
                          <a:xfrm>
                            <a:off x="3599846"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60" name="Rechte verbindingslijn 60" title="K-lijnen"/>
                        <wps:cNvCnPr>
                          <a:cxnSpLocks/>
                        </wps:cNvCnPr>
                        <wps:spPr>
                          <a:xfrm>
                            <a:off x="4247238"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61" name="Rechte verbindingslijn 61" title="K-lijnen"/>
                        <wps:cNvCnPr>
                          <a:cxnSpLocks/>
                        </wps:cNvCnPr>
                        <wps:spPr>
                          <a:xfrm>
                            <a:off x="4894630"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62" name="Tekstvak 100" title="Kwartaalnummer"/>
                        <wps:cNvSpPr txBox="1"/>
                        <wps:spPr>
                          <a:xfrm>
                            <a:off x="2812121" y="2111145"/>
                            <a:ext cx="288000" cy="144000"/>
                          </a:xfrm>
                          <a:prstGeom prst="rect">
                            <a:avLst/>
                          </a:prstGeom>
                          <a:grpFill/>
                        </wps:spPr>
                        <wps:txbx>
                          <w:txbxContent>
                            <w:p w14:paraId="2B3FFC6C" w14:textId="25AA676D" w:rsidR="00AE4091" w:rsidRPr="00BB01D8" w:rsidRDefault="00AE4091" w:rsidP="00F12FDC">
                              <w:pPr>
                                <w:jc w:val="center"/>
                                <w:rPr>
                                  <w:sz w:val="24"/>
                                  <w:szCs w:val="24"/>
                                  <w:lang w:val="nl-BE"/>
                                </w:rPr>
                              </w:pPr>
                              <w:r>
                                <w:rPr>
                                  <w:sz w:val="24"/>
                                  <w:szCs w:val="24"/>
                                  <w:lang w:val="nl-BE"/>
                                </w:rPr>
                                <w:t>…</w:t>
                              </w:r>
                            </w:p>
                          </w:txbxContent>
                        </wps:txbx>
                        <wps:bodyPr wrap="square" lIns="0" tIns="0" rIns="0" bIns="0" rtlCol="0" anchor="ctr">
                          <a:noAutofit/>
                        </wps:bodyPr>
                      </wps:wsp>
                      <wps:wsp>
                        <wps:cNvPr id="63" name="Tekstvak 101" title="Kwartaalnummer"/>
                        <wps:cNvSpPr txBox="1"/>
                        <wps:spPr>
                          <a:xfrm>
                            <a:off x="3459637" y="2111145"/>
                            <a:ext cx="647515" cy="243909"/>
                          </a:xfrm>
                          <a:prstGeom prst="rect">
                            <a:avLst/>
                          </a:prstGeom>
                          <a:grpFill/>
                        </wps:spPr>
                        <wps:txbx>
                          <w:txbxContent>
                            <w:p w14:paraId="50C380D8" w14:textId="39E1A472" w:rsidR="00AE4091" w:rsidRPr="00BB01D8" w:rsidRDefault="00AE4091" w:rsidP="00F12FDC">
                              <w:pPr>
                                <w:jc w:val="center"/>
                                <w:rPr>
                                  <w:sz w:val="24"/>
                                  <w:szCs w:val="24"/>
                                  <w:lang w:val="nl-BE"/>
                                </w:rPr>
                              </w:pPr>
                              <w:r>
                                <w:rPr>
                                  <w:sz w:val="24"/>
                                  <w:szCs w:val="24"/>
                                  <w:lang w:val="nl-BE"/>
                                </w:rPr>
                                <w:t>1930</w:t>
                              </w:r>
                            </w:p>
                          </w:txbxContent>
                        </wps:txbx>
                        <wps:bodyPr wrap="square" lIns="0" tIns="0" rIns="0" bIns="0" rtlCol="0" anchor="ctr">
                          <a:noAutofit/>
                        </wps:bodyPr>
                      </wps:wsp>
                      <wps:wsp>
                        <wps:cNvPr id="128" name="Tekstvak 102" title="Kwartaalnummer"/>
                        <wps:cNvSpPr txBox="1"/>
                        <wps:spPr>
                          <a:xfrm>
                            <a:off x="4107151" y="2111145"/>
                            <a:ext cx="288000" cy="144000"/>
                          </a:xfrm>
                          <a:prstGeom prst="rect">
                            <a:avLst/>
                          </a:prstGeom>
                          <a:grpFill/>
                        </wps:spPr>
                        <wps:txbx>
                          <w:txbxContent>
                            <w:p w14:paraId="7732AE7D" w14:textId="6AC5B6B5" w:rsidR="00AE4091" w:rsidRPr="00BB01D8" w:rsidRDefault="00AE4091" w:rsidP="00F12FDC">
                              <w:pPr>
                                <w:jc w:val="center"/>
                                <w:rPr>
                                  <w:sz w:val="24"/>
                                  <w:szCs w:val="24"/>
                                  <w:lang w:val="nl-BE"/>
                                </w:rPr>
                              </w:pPr>
                              <w:r>
                                <w:rPr>
                                  <w:sz w:val="24"/>
                                  <w:szCs w:val="24"/>
                                  <w:lang w:val="nl-BE"/>
                                </w:rPr>
                                <w:t>…</w:t>
                              </w:r>
                            </w:p>
                          </w:txbxContent>
                        </wps:txbx>
                        <wps:bodyPr wrap="square" lIns="0" tIns="0" rIns="0" bIns="0" rtlCol="0" anchor="ctr">
                          <a:noAutofit/>
                        </wps:bodyPr>
                      </wps:wsp>
                      <wps:wsp>
                        <wps:cNvPr id="129" name="Tekstvak 103" title="Kwartaalnummer"/>
                        <wps:cNvSpPr txBox="1"/>
                        <wps:spPr>
                          <a:xfrm>
                            <a:off x="4754666" y="2111145"/>
                            <a:ext cx="537960" cy="183687"/>
                          </a:xfrm>
                          <a:prstGeom prst="rect">
                            <a:avLst/>
                          </a:prstGeom>
                          <a:grpFill/>
                        </wps:spPr>
                        <wps:txbx>
                          <w:txbxContent>
                            <w:p w14:paraId="6E5CF14F" w14:textId="50BF8D71" w:rsidR="00AE4091" w:rsidRPr="00BB01D8" w:rsidRDefault="00AE4091" w:rsidP="00F12FDC">
                              <w:pPr>
                                <w:jc w:val="center"/>
                                <w:rPr>
                                  <w:sz w:val="24"/>
                                  <w:szCs w:val="24"/>
                                  <w:lang w:val="nl-BE"/>
                                </w:rPr>
                              </w:pPr>
                              <w:r>
                                <w:rPr>
                                  <w:rFonts w:ascii="Trebuchet MS" w:hAnsi="Trebuchet MS"/>
                                  <w:b/>
                                  <w:bCs/>
                                  <w:color w:val="595959" w:themeColor="text1" w:themeTint="A6"/>
                                  <w:kern w:val="24"/>
                                  <w:sz w:val="20"/>
                                  <w:szCs w:val="20"/>
                                  <w:lang w:val="nl-BE"/>
                                </w:rPr>
                                <w:t>1950</w:t>
                              </w:r>
                            </w:p>
                          </w:txbxContent>
                        </wps:txbx>
                        <wps:bodyPr wrap="square" lIns="0" tIns="0" rIns="0" bIns="0" rtlCol="0" anchor="ctr">
                          <a:noAutofit/>
                        </wps:bodyPr>
                      </wps:wsp>
                    </wpg:wgp>
                  </a:graphicData>
                </a:graphic>
              </wp:anchor>
            </w:drawing>
          </mc:Choice>
          <mc:Fallback>
            <w:pict>
              <v:group w14:anchorId="7FCD5A2D" id="Groep 9" o:spid="_x0000_s1049" alt="Titel: Jaar 2" style="position:absolute;margin-left:75.4pt;margin-top:7.15pt;width:217.25pt;height:44.2pt;rotation:-90;z-index:251658252;mso-position-horizontal-relative:text;mso-position-vertical-relative:text" coordorigin="26045,17990" coordsize="27591,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">
                <v:shape id="Pijl: Rechts 130" o:spid="_x0000_s1050" type="#_x0000_t13" style="position:absolute;left:26045;top:20055;width:27592;height:3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" adj="20209,0" filled="f" stroked="f" strokeweight="3pt"/>
                <v:oval id="Ovaal 54" o:spid="_x0000_s1051" style="position:absolute;left:47903;top:20832;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" filled="f" stroked="f" strokeweight="3pt"/>
                <v:oval id="Ovaal 55" o:spid="_x0000_s1052" style="position:absolute;left:41412;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" filled="f" stroked="f" strokeweight="3pt"/>
                <v:oval id="Ovaal 56" o:spid="_x0000_s1053" style="position:absolute;left:35047;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" filled="f" stroked="f" strokeweight="3pt"/>
                <v:oval id="Ovaal 57" o:spid="_x0000_s1054" style="position:absolute;left:28475;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" filled="f" stroked="f" strokeweight="3pt"/>
                <v:line id="Rechte verbindingslijn 58" o:spid="_x0000_s1055" style="position:absolute;visibility:visible;mso-wrap-style:square" from="29524,17990" to="2952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" strokecolor="#404040 [2429]" strokeweight="1.25pt">
                  <v:stroke startarrowwidth="narrow" startarrowlength="short" endarrowwidth="narrow" endarrowlength="short"/>
                  <o:lock v:ext="edit" shapetype="f"/>
                </v:line>
                <v:line id="Rechte verbindingslijn 59" o:spid="_x0000_s1056" style="position:absolute;visibility:visible;mso-wrap-style:square" from="35998,17990" to="35998,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" strokecolor="#d8d8d8 [2732]">
                  <v:stroke dashstyle="3 1" startarrowwidth="narrow" startarrowlength="short" endarrowwidth="narrow" endarrowlength="short"/>
                  <o:lock v:ext="edit" shapetype="f"/>
                </v:line>
                <v:line id="Rechte verbindingslijn 60" o:spid="_x0000_s1057" style="position:absolute;visibility:visible;mso-wrap-style:square" from="42472,17990" to="42472,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" strokecolor="#d8d8d8 [2732]">
                  <v:stroke dashstyle="3 1" startarrowwidth="narrow" startarrowlength="short" endarrowwidth="narrow" endarrowlength="short"/>
                  <o:lock v:ext="edit" shapetype="f"/>
                </v:line>
                <v:line id="Rechte verbindingslijn 61" o:spid="_x0000_s1058" style="position:absolute;visibility:visible;mso-wrap-style:square" from="48946,17990" to="48946,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" strokecolor="#d8d8d8 [2732]">
                  <v:stroke dashstyle="3 1" startarrowwidth="narrow" startarrowlength="short" endarrowwidth="narrow" endarrowlength="short"/>
                  <o:lock v:ext="edit" shapetype="f"/>
                </v:line>
                <v:shape id="Tekstvak 100" o:spid="_x0000_s1059" type="#_x0000_t202" style="position:absolute;left:28121;top:21111;width:288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p w14:paraId="2B3FFC6C" w14:textId="25AA676D" w:rsidR="00AE4091" w:rsidRPr="00BB01D8" w:rsidRDefault="00AE4091" w:rsidP="00F12FDC">
                        <w:pPr>
                          <w:jc w:val="center"/>
                          <w:rPr>
                            <w:sz w:val="24"/>
                            <w:szCs w:val="24"/>
                            <w:lang w:val="nl-BE"/>
                          </w:rPr>
                        </w:pPr>
                        <w:r>
                          <w:rPr>
                            <w:sz w:val="24"/>
                            <w:szCs w:val="24"/>
                            <w:lang w:val="nl-BE"/>
                          </w:rPr>
                          <w:t>…</w:t>
                        </w:r>
                      </w:p>
                    </w:txbxContent>
                  </v:textbox>
                </v:shape>
                <v:shape id="Tekstvak 101" o:spid="_x0000_s1060" type="#_x0000_t202" style="position:absolute;left:34596;top:21111;width:6475;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TxAAAANsAAAAPAAAAZHJzL2Rvd25yZXYueG1sRI9Ba4NA&#10;FITvhf6H5RV6KXFtAx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IACENPEAAAA2wAAAA8A&#10;AAAAAAAAAAAAAAAABwIAAGRycy9kb3ducmV2LnhtbFBLBQYAAAAAAwADALcAAAD4AgAAAAA=&#10;" filled="f" stroked="f">
                  <v:textbox inset="0,0,0,0">
                    <w:txbxContent>
                      <w:p w14:paraId="50C380D8" w14:textId="39E1A472" w:rsidR="00AE4091" w:rsidRPr="00BB01D8" w:rsidRDefault="00AE4091" w:rsidP="00F12FDC">
                        <w:pPr>
                          <w:jc w:val="center"/>
                          <w:rPr>
                            <w:sz w:val="24"/>
                            <w:szCs w:val="24"/>
                            <w:lang w:val="nl-BE"/>
                          </w:rPr>
                        </w:pPr>
                        <w:r>
                          <w:rPr>
                            <w:sz w:val="24"/>
                            <w:szCs w:val="24"/>
                            <w:lang w:val="nl-BE"/>
                          </w:rPr>
                          <w:t>1930</w:t>
                        </w:r>
                      </w:p>
                    </w:txbxContent>
                  </v:textbox>
                </v:shape>
                <v:shape id="Tekstvak 102" o:spid="_x0000_s1061" type="#_x0000_t202" style="position:absolute;left:41071;top:21111;width:288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" filled="f" stroked="f">
                  <v:textbox inset="0,0,0,0">
                    <w:txbxContent>
                      <w:p w14:paraId="7732AE7D" w14:textId="6AC5B6B5" w:rsidR="00AE4091" w:rsidRPr="00BB01D8" w:rsidRDefault="00AE4091" w:rsidP="00F12FDC">
                        <w:pPr>
                          <w:jc w:val="center"/>
                          <w:rPr>
                            <w:sz w:val="24"/>
                            <w:szCs w:val="24"/>
                            <w:lang w:val="nl-BE"/>
                          </w:rPr>
                        </w:pPr>
                        <w:r>
                          <w:rPr>
                            <w:sz w:val="24"/>
                            <w:szCs w:val="24"/>
                            <w:lang w:val="nl-BE"/>
                          </w:rPr>
                          <w:t>…</w:t>
                        </w:r>
                      </w:p>
                    </w:txbxContent>
                  </v:textbox>
                </v:shape>
                <v:shape id="Tekstvak 103" o:spid="_x0000_s1062" type="#_x0000_t202" style="position:absolute;left:47546;top:21111;width:5380;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" filled="f" stroked="f">
                  <v:textbox inset="0,0,0,0">
                    <w:txbxContent>
                      <w:p w14:paraId="6E5CF14F" w14:textId="50BF8D71" w:rsidR="00AE4091" w:rsidRPr="00BB01D8" w:rsidRDefault="00AE4091" w:rsidP="00F12FDC">
                        <w:pPr>
                          <w:jc w:val="center"/>
                          <w:rPr>
                            <w:sz w:val="24"/>
                            <w:szCs w:val="24"/>
                            <w:lang w:val="nl-BE"/>
                          </w:rPr>
                        </w:pPr>
                        <w:r>
                          <w:rPr>
                            <w:rFonts w:ascii="Trebuchet MS" w:hAnsi="Trebuchet MS"/>
                            <w:b/>
                            <w:bCs/>
                            <w:color w:val="595959" w:themeColor="text1" w:themeTint="A6"/>
                            <w:kern w:val="24"/>
                            <w:sz w:val="20"/>
                            <w:szCs w:val="20"/>
                            <w:lang w:val="nl-BE"/>
                          </w:rPr>
                          <w:t>1950</w:t>
                        </w:r>
                      </w:p>
                    </w:txbxContent>
                  </v:textbox>
                </v:shape>
              </v:group>
            </w:pict>
          </mc:Fallback>
        </mc:AlternateContent>
      </w:r>
      <w:r w:rsidR="00F12FDC" w:rsidRPr="00F12FDC">
        <w:rPr>
          <w:noProof/>
          <w:lang w:bidi="nl-NL"/>
        </w:rPr>
        <w:drawing>
          <wp:anchor distT="0" distB="0" distL="114300" distR="114300" simplePos="0" relativeHeight="251658258" behindDoc="0" locked="0" layoutInCell="1" allowOverlap="1" wp14:anchorId="6D1FC657" wp14:editId="418EC1A7">
            <wp:simplePos x="0" y="0"/>
            <wp:positionH relativeFrom="column">
              <wp:posOffset>1531620</wp:posOffset>
            </wp:positionH>
            <wp:positionV relativeFrom="paragraph">
              <wp:posOffset>110622</wp:posOffset>
            </wp:positionV>
            <wp:extent cx="581025" cy="295275"/>
            <wp:effectExtent l="0" t="0" r="9525" b="9525"/>
            <wp:wrapNone/>
            <wp:docPr id="156"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Pr>
          <w:lang w:bidi="nl-NL"/>
        </w:rPr>
        <w:t>………………………</w:t>
      </w:r>
    </w:p>
    <w:p w14:paraId="7AF47A58" w14:textId="04745F27" w:rsidR="004518E2" w:rsidRPr="00BB01D8" w:rsidRDefault="00F12FDC" w:rsidP="00A54C04">
      <w:pPr>
        <w:rPr>
          <w:lang w:bidi="nl-NL"/>
        </w:rPr>
      </w:pPr>
      <w:r w:rsidRPr="00F12FDC">
        <w:rPr>
          <w:noProof/>
          <w:lang w:bidi="nl-NL"/>
        </w:rPr>
        <w:drawing>
          <wp:anchor distT="0" distB="0" distL="114300" distR="114300" simplePos="0" relativeHeight="251658264" behindDoc="0" locked="0" layoutInCell="1" allowOverlap="1" wp14:anchorId="77E5729F" wp14:editId="4A0D5343">
            <wp:simplePos x="0" y="0"/>
            <wp:positionH relativeFrom="column">
              <wp:posOffset>2613660</wp:posOffset>
            </wp:positionH>
            <wp:positionV relativeFrom="paragraph">
              <wp:posOffset>143941</wp:posOffset>
            </wp:positionV>
            <wp:extent cx="581025" cy="295275"/>
            <wp:effectExtent l="0" t="0" r="9525" b="9525"/>
            <wp:wrapNone/>
            <wp:docPr id="163"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sidR="00BB01D8">
        <w:rPr>
          <w:lang w:bidi="nl-NL"/>
        </w:rPr>
        <w:t>………………………                                                            …………………………………..</w:t>
      </w:r>
    </w:p>
    <w:p w14:paraId="65D6570E" w14:textId="669852C1" w:rsidR="004518E2" w:rsidRPr="00BB01D8" w:rsidRDefault="00BB01D8" w:rsidP="00A54C04">
      <w:pPr>
        <w:rPr>
          <w:lang w:bidi="nl-NL"/>
        </w:rPr>
      </w:pPr>
      <w:r>
        <w:rPr>
          <w:lang w:bidi="nl-NL"/>
        </w:rPr>
        <w:t xml:space="preserve">                                                                                                …………………………………..</w:t>
      </w:r>
    </w:p>
    <w:p w14:paraId="47C14439" w14:textId="728DFCC1" w:rsidR="004518E2" w:rsidRPr="00BB01D8" w:rsidRDefault="00BB01D8" w:rsidP="00A54C04">
      <w:r>
        <w:rPr>
          <w:lang w:bidi="nl-NL"/>
        </w:rPr>
        <w:t>………………………</w:t>
      </w:r>
      <w:r>
        <w:t xml:space="preserve">                                                            </w:t>
      </w:r>
      <w:r>
        <w:rPr>
          <w:lang w:bidi="nl-NL"/>
        </w:rPr>
        <w:t>…………………………………..</w:t>
      </w:r>
    </w:p>
    <w:p w14:paraId="5EAC1BCF" w14:textId="2D15BEC2" w:rsidR="004518E2" w:rsidRDefault="00F12FDC" w:rsidP="00A54C04">
      <w:pPr>
        <w:rPr>
          <w:lang w:bidi="nl-NL"/>
        </w:rPr>
      </w:pPr>
      <w:r w:rsidRPr="00F12FDC">
        <w:rPr>
          <w:noProof/>
          <w:lang w:bidi="nl-NL"/>
        </w:rPr>
        <w:drawing>
          <wp:anchor distT="0" distB="0" distL="114300" distR="114300" simplePos="0" relativeHeight="251658257" behindDoc="0" locked="0" layoutInCell="1" allowOverlap="1" wp14:anchorId="7E931142" wp14:editId="73D527B9">
            <wp:simplePos x="0" y="0"/>
            <wp:positionH relativeFrom="column">
              <wp:posOffset>1470660</wp:posOffset>
            </wp:positionH>
            <wp:positionV relativeFrom="paragraph">
              <wp:posOffset>137888</wp:posOffset>
            </wp:positionV>
            <wp:extent cx="581025" cy="295275"/>
            <wp:effectExtent l="0" t="0" r="9525" b="9525"/>
            <wp:wrapNone/>
            <wp:docPr id="155"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sidR="00BB01D8">
        <w:rPr>
          <w:lang w:bidi="nl-NL"/>
        </w:rPr>
        <w:t>………………………</w:t>
      </w:r>
    </w:p>
    <w:p w14:paraId="0905B1D7" w14:textId="2A40548F" w:rsidR="004518E2" w:rsidRDefault="00BB01D8" w:rsidP="00A54C04">
      <w:pPr>
        <w:rPr>
          <w:lang w:bidi="nl-NL"/>
        </w:rPr>
      </w:pPr>
      <w:r>
        <w:rPr>
          <w:lang w:bidi="nl-NL"/>
        </w:rPr>
        <w:t>………………………</w:t>
      </w:r>
    </w:p>
    <w:p w14:paraId="7E617374" w14:textId="6ACB82A5" w:rsidR="004518E2" w:rsidRPr="00BB01D8" w:rsidRDefault="00F12FDC" w:rsidP="00A54C04">
      <w:pPr>
        <w:rPr>
          <w:lang w:bidi="nl-NL"/>
        </w:rPr>
      </w:pPr>
      <w:r w:rsidRPr="00F12FDC">
        <w:rPr>
          <w:noProof/>
          <w:lang w:bidi="nl-NL"/>
        </w:rPr>
        <w:drawing>
          <wp:anchor distT="0" distB="0" distL="114300" distR="114300" simplePos="0" relativeHeight="251658265" behindDoc="0" locked="0" layoutInCell="1" allowOverlap="1" wp14:anchorId="32A5113E" wp14:editId="15678358">
            <wp:simplePos x="0" y="0"/>
            <wp:positionH relativeFrom="column">
              <wp:posOffset>2621280</wp:posOffset>
            </wp:positionH>
            <wp:positionV relativeFrom="paragraph">
              <wp:posOffset>102186</wp:posOffset>
            </wp:positionV>
            <wp:extent cx="581025" cy="295275"/>
            <wp:effectExtent l="0" t="0" r="9525" b="9525"/>
            <wp:wrapNone/>
            <wp:docPr id="164"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sidR="00BB01D8">
        <w:rPr>
          <w:lang w:bidi="nl-NL"/>
        </w:rPr>
        <w:t xml:space="preserve">                                                                                               …………………………………..</w:t>
      </w:r>
    </w:p>
    <w:p w14:paraId="6D9ECECE" w14:textId="64D6BFAC" w:rsidR="004518E2" w:rsidRDefault="00BB01D8" w:rsidP="00A54C04">
      <w:pPr>
        <w:rPr>
          <w:lang w:bidi="nl-NL"/>
        </w:rPr>
      </w:pPr>
      <w:r>
        <w:rPr>
          <w:lang w:bidi="nl-NL"/>
        </w:rPr>
        <w:t>………………………                                                           …………………………………..</w:t>
      </w:r>
    </w:p>
    <w:p w14:paraId="7BD5F54B" w14:textId="5D88D16A" w:rsidR="004518E2" w:rsidRDefault="00BB01D8" w:rsidP="00A54C04">
      <w:pPr>
        <w:rPr>
          <w:lang w:bidi="nl-NL"/>
        </w:rPr>
      </w:pPr>
      <w:r>
        <w:rPr>
          <w:lang w:bidi="nl-NL"/>
        </w:rPr>
        <w:t>………………………                                                           …………………………………..</w:t>
      </w:r>
    </w:p>
    <w:p w14:paraId="08D8737B" w14:textId="4520377D" w:rsidR="004518E2" w:rsidRDefault="00F12FDC" w:rsidP="00A54C04">
      <w:pPr>
        <w:rPr>
          <w:lang w:bidi="nl-NL"/>
        </w:rPr>
      </w:pPr>
      <w:r w:rsidRPr="00F12FDC">
        <w:rPr>
          <w:noProof/>
          <w:lang w:bidi="nl-NL"/>
        </w:rPr>
        <mc:AlternateContent>
          <mc:Choice Requires="wpg">
            <w:drawing>
              <wp:anchor distT="0" distB="0" distL="114300" distR="114300" simplePos="0" relativeHeight="251658253" behindDoc="0" locked="0" layoutInCell="1" allowOverlap="1" wp14:anchorId="789FE96F" wp14:editId="5BF76C11">
                <wp:simplePos x="0" y="0"/>
                <wp:positionH relativeFrom="column">
                  <wp:posOffset>989330</wp:posOffset>
                </wp:positionH>
                <wp:positionV relativeFrom="paragraph">
                  <wp:posOffset>46990</wp:posOffset>
                </wp:positionV>
                <wp:extent cx="2694940" cy="561340"/>
                <wp:effectExtent l="0" t="0" r="0" b="0"/>
                <wp:wrapNone/>
                <wp:docPr id="130" name="Groep 7" title="Jaar 1"/>
                <wp:cNvGraphicFramePr/>
                <a:graphic xmlns:a="http://schemas.openxmlformats.org/drawingml/2006/main">
                  <a:graphicData uri="http://schemas.microsoft.com/office/word/2010/wordprocessingGroup">
                    <wpg:wgp>
                      <wpg:cNvGrpSpPr/>
                      <wpg:grpSpPr>
                        <a:xfrm rot="16200000">
                          <a:off x="0" y="0"/>
                          <a:ext cx="2694940" cy="561340"/>
                          <a:chOff x="87092" y="1799022"/>
                          <a:chExt cx="2695434" cy="561751"/>
                        </a:xfr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0800000" scaled="1"/>
                          <a:tileRect/>
                        </a:gradFill>
                      </wpg:grpSpPr>
                      <wps:wsp>
                        <wps:cNvPr id="131" name="Rechte verbindingslijn 131" title="K-lijnen"/>
                        <wps:cNvCnPr>
                          <a:cxnSpLocks/>
                        </wps:cNvCnPr>
                        <wps:spPr>
                          <a:xfrm>
                            <a:off x="998720"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32" name="Pijl: Rechts 129" title="Jaarpijl"/>
                        <wps:cNvSpPr/>
                        <wps:spPr>
                          <a:xfrm>
                            <a:off x="87092" y="2005517"/>
                            <a:ext cx="2695434" cy="355256"/>
                          </a:xfrm>
                          <a:prstGeom prst="rightArrow">
                            <a:avLst>
                              <a:gd name="adj1" fmla="val 100000"/>
                              <a:gd name="adj2" fmla="val 5000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Ovaal 133" title="Achtergrondcirkel kwartaal"/>
                        <wps:cNvSpPr/>
                        <wps:spPr>
                          <a:xfrm>
                            <a:off x="2209049"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Ovaal 134" title="Achtergrondcirkel kwartaal"/>
                        <wps:cNvSpPr/>
                        <wps:spPr>
                          <a:xfrm>
                            <a:off x="1551422" y="2083250"/>
                            <a:ext cx="507072" cy="1725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Ovaal 135" title="Achtergrondcirkel kwartaal"/>
                        <wps:cNvSpPr/>
                        <wps:spPr>
                          <a:xfrm>
                            <a:off x="907158" y="2083250"/>
                            <a:ext cx="495895" cy="27243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Ovaal 136" title="Achtergrondcirkel kwartaal"/>
                        <wps:cNvSpPr/>
                        <wps:spPr>
                          <a:xfrm>
                            <a:off x="261194" y="2083250"/>
                            <a:ext cx="211582" cy="211582"/>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Rechte verbindingslijn 137" title="K-lijnen"/>
                        <wps:cNvCnPr>
                          <a:cxnSpLocks/>
                        </wps:cNvCnPr>
                        <wps:spPr>
                          <a:xfrm>
                            <a:off x="362886" y="1799022"/>
                            <a:ext cx="0" cy="165471"/>
                          </a:xfrm>
                          <a:prstGeom prst="line">
                            <a:avLst/>
                          </a:prstGeom>
                          <a:grpFill/>
                          <a:ln w="15875" cmpd="sng">
                            <a:solidFill>
                              <a:schemeClr val="tx1">
                                <a:lumMod val="75000"/>
                                <a:lumOff val="25000"/>
                              </a:schemeClr>
                            </a:solidFill>
                            <a:prstDash val="soli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38" name="Rechte verbindingslijn 138" title="K-lijnen"/>
                        <wps:cNvCnPr>
                          <a:cxnSpLocks/>
                        </wps:cNvCnPr>
                        <wps:spPr>
                          <a:xfrm>
                            <a:off x="1657670"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39" name="Rechte verbindingslijn 139" title="K-lijnen"/>
                        <wps:cNvCnPr>
                          <a:cxnSpLocks/>
                        </wps:cNvCnPr>
                        <wps:spPr>
                          <a:xfrm>
                            <a:off x="2305062" y="1799022"/>
                            <a:ext cx="0" cy="165471"/>
                          </a:xfrm>
                          <a:prstGeom prst="line">
                            <a:avLst/>
                          </a:prstGeom>
                          <a:grpFill/>
                          <a:ln cmpd="sng">
                            <a:solidFill>
                              <a:schemeClr val="bg1">
                                <a:lumMod val="85000"/>
                              </a:schemeClr>
                            </a:solidFill>
                            <a:prstDash val="sysDash"/>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42" name="Tekstvak 71" title="Kwartaalnummer"/>
                        <wps:cNvSpPr txBox="1"/>
                        <wps:spPr>
                          <a:xfrm>
                            <a:off x="222060" y="2111141"/>
                            <a:ext cx="563659" cy="183690"/>
                          </a:xfrm>
                          <a:prstGeom prst="rect">
                            <a:avLst/>
                          </a:prstGeom>
                          <a:grpFill/>
                        </wps:spPr>
                        <wps:txbx>
                          <w:txbxContent>
                            <w:p w14:paraId="7EA2664C" w14:textId="37041BFD" w:rsidR="00AE4091" w:rsidRPr="00F12FDC" w:rsidRDefault="00AE4091" w:rsidP="00F12FDC">
                              <w:pPr>
                                <w:jc w:val="center"/>
                                <w:rPr>
                                  <w:sz w:val="24"/>
                                  <w:szCs w:val="24"/>
                                  <w:lang w:val="nl-BE"/>
                                </w:rPr>
                              </w:pPr>
                              <w:r>
                                <w:rPr>
                                  <w:sz w:val="24"/>
                                  <w:szCs w:val="24"/>
                                  <w:lang w:val="nl-BE"/>
                                </w:rPr>
                                <w:t>1860</w:t>
                              </w:r>
                            </w:p>
                          </w:txbxContent>
                        </wps:txbx>
                        <wps:bodyPr wrap="square" lIns="0" tIns="0" rIns="0" bIns="0" rtlCol="0" anchor="ctr">
                          <a:noAutofit/>
                        </wps:bodyPr>
                      </wps:wsp>
                      <wps:wsp>
                        <wps:cNvPr id="143" name="Tekstvak 72" title="Kwartaalnummer"/>
                        <wps:cNvSpPr txBox="1"/>
                        <wps:spPr>
                          <a:xfrm>
                            <a:off x="869576" y="2111145"/>
                            <a:ext cx="288000" cy="144000"/>
                          </a:xfrm>
                          <a:prstGeom prst="rect">
                            <a:avLst/>
                          </a:prstGeom>
                          <a:grpFill/>
                        </wps:spPr>
                        <wps:txbx>
                          <w:txbxContent>
                            <w:p w14:paraId="373B6287" w14:textId="4E876638" w:rsidR="00AE4091" w:rsidRPr="00F12FDC" w:rsidRDefault="00AE4091" w:rsidP="00F12FDC">
                              <w:pPr>
                                <w:jc w:val="center"/>
                                <w:rPr>
                                  <w:sz w:val="24"/>
                                  <w:szCs w:val="24"/>
                                  <w:lang w:val="nl-BE"/>
                                </w:rPr>
                              </w:pPr>
                              <w:r>
                                <w:rPr>
                                  <w:sz w:val="24"/>
                                  <w:szCs w:val="24"/>
                                  <w:lang w:val="nl-BE"/>
                                </w:rPr>
                                <w:t>……..</w:t>
                              </w:r>
                            </w:p>
                          </w:txbxContent>
                        </wps:txbx>
                        <wps:bodyPr wrap="square" lIns="0" tIns="0" rIns="0" bIns="0" rtlCol="0" anchor="ctr">
                          <a:noAutofit/>
                        </wps:bodyPr>
                      </wps:wsp>
                      <wps:wsp>
                        <wps:cNvPr id="144" name="Tekstvak 73" title="Kwartaalnummer"/>
                        <wps:cNvSpPr txBox="1"/>
                        <wps:spPr>
                          <a:xfrm>
                            <a:off x="1517092" y="2081761"/>
                            <a:ext cx="647514" cy="173383"/>
                          </a:xfrm>
                          <a:prstGeom prst="rect">
                            <a:avLst/>
                          </a:prstGeom>
                          <a:grpFill/>
                        </wps:spPr>
                        <wps:txbx>
                          <w:txbxContent>
                            <w:p w14:paraId="7C3FA4B0" w14:textId="61457E20" w:rsidR="00AE4091" w:rsidRPr="00BB01D8" w:rsidRDefault="00AE4091" w:rsidP="00F12FDC">
                              <w:pPr>
                                <w:jc w:val="center"/>
                                <w:rPr>
                                  <w:sz w:val="24"/>
                                  <w:szCs w:val="24"/>
                                  <w:lang w:val="nl-BE"/>
                                </w:rPr>
                              </w:pPr>
                              <w:r>
                                <w:rPr>
                                  <w:sz w:val="24"/>
                                  <w:szCs w:val="24"/>
                                  <w:lang w:val="nl-BE"/>
                                </w:rPr>
                                <w:t>1907</w:t>
                              </w:r>
                            </w:p>
                          </w:txbxContent>
                        </wps:txbx>
                        <wps:bodyPr wrap="square" lIns="0" tIns="0" rIns="0" bIns="0" rtlCol="0" anchor="ctr">
                          <a:noAutofit/>
                        </wps:bodyPr>
                      </wps:wsp>
                      <wps:wsp>
                        <wps:cNvPr id="145" name="Tekstvak 74" title="Kwartaalnummer"/>
                        <wps:cNvSpPr txBox="1"/>
                        <wps:spPr>
                          <a:xfrm>
                            <a:off x="2164606" y="2111145"/>
                            <a:ext cx="288000" cy="144000"/>
                          </a:xfrm>
                          <a:prstGeom prst="rect">
                            <a:avLst/>
                          </a:prstGeom>
                          <a:grpFill/>
                        </wps:spPr>
                        <wps:txbx>
                          <w:txbxContent>
                            <w:p w14:paraId="309DF75D" w14:textId="0F38C359" w:rsidR="00AE4091" w:rsidRPr="00BB01D8" w:rsidRDefault="00AE4091" w:rsidP="00F12FDC">
                              <w:pPr>
                                <w:jc w:val="center"/>
                                <w:rPr>
                                  <w:sz w:val="24"/>
                                  <w:szCs w:val="24"/>
                                  <w:lang w:val="nl-BE"/>
                                </w:rPr>
                              </w:pPr>
                              <w:r>
                                <w:rPr>
                                  <w:sz w:val="24"/>
                                  <w:szCs w:val="24"/>
                                  <w:lang w:val="nl-BE"/>
                                </w:rPr>
                                <w:t>………</w:t>
                              </w:r>
                            </w:p>
                          </w:txbxContent>
                        </wps:txbx>
                        <wps:bodyPr wrap="square" lIns="0" tIns="0" rIns="0" bIns="0" rtlCol="0" anchor="ctr">
                          <a:noAutofit/>
                        </wps:bodyPr>
                      </wps:wsp>
                    </wpg:wgp>
                  </a:graphicData>
                </a:graphic>
                <wp14:sizeRelV relativeFrom="margin">
                  <wp14:pctHeight>0</wp14:pctHeight>
                </wp14:sizeRelV>
              </wp:anchor>
            </w:drawing>
          </mc:Choice>
          <mc:Fallback>
            <w:pict>
              <v:group w14:anchorId="789FE96F" id="Groep 7" o:spid="_x0000_s1063" alt="Titel: Jaar 1" style="position:absolute;margin-left:77.9pt;margin-top:3.7pt;width:212.2pt;height:44.2pt;rotation:-90;z-index:251658253;mso-position-horizontal-relative:text;mso-position-vertical-relative:text;mso-height-relative:margin" coordorigin="870,17990" coordsize="26954,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">
                <v:line id="Rechte verbindingslijn 131" o:spid="_x0000_s1064" style="position:absolute;visibility:visible;mso-wrap-style:square" from="9987,17990" to="9987,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" strokecolor="#d8d8d8 [2732]">
                  <v:stroke dashstyle="3 1" startarrowwidth="narrow" startarrowlength="short" endarrowwidth="narrow" endarrowlength="short"/>
                  <o:lock v:ext="edit" shapetype="f"/>
                </v:line>
                <v:shape id="Pijl: Rechts 129" o:spid="_x0000_s1065" type="#_x0000_t13" style="position:absolute;left:870;top:20055;width:26955;height:3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" adj="20177,0" filled="f" stroked="f" strokeweight="3pt"/>
                <v:oval id="Ovaal 133" o:spid="_x0000_s1066" style="position:absolute;left:22090;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" filled="f" stroked="f" strokeweight="3pt"/>
                <v:oval id="Ovaal 134" o:spid="_x0000_s1067" style="position:absolute;left:15514;top:20832;width:5070;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" filled="f" stroked="f" strokeweight="3pt"/>
                <v:oval id="Ovaal 135" o:spid="_x0000_s1068" style="position:absolute;left:9071;top:20832;width:4959;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" filled="f" stroked="f" strokeweight="3pt"/>
                <v:oval id="Ovaal 136" o:spid="_x0000_s1069" style="position:absolute;left:2611;top:20832;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" filled="f" stroked="f" strokeweight="3pt"/>
                <v:line id="Rechte verbindingslijn 137" o:spid="_x0000_s1070" style="position:absolute;visibility:visible;mso-wrap-style:square" from="3628,17990" to="3628,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" strokecolor="#404040 [2429]" strokeweight="1.25pt">
                  <v:stroke startarrowwidth="narrow" startarrowlength="short" endarrowwidth="narrow" endarrowlength="short"/>
                  <o:lock v:ext="edit" shapetype="f"/>
                </v:line>
                <v:line id="Rechte verbindingslijn 138" o:spid="_x0000_s1071" style="position:absolute;visibility:visible;mso-wrap-style:square" from="16576,17990" to="16576,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" strokecolor="#d8d8d8 [2732]">
                  <v:stroke dashstyle="3 1" startarrowwidth="narrow" startarrowlength="short" endarrowwidth="narrow" endarrowlength="short"/>
                  <o:lock v:ext="edit" shapetype="f"/>
                </v:line>
                <v:line id="Rechte verbindingslijn 139" o:spid="_x0000_s1072" style="position:absolute;visibility:visible;mso-wrap-style:square" from="23050,17990" to="23050,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" strokecolor="#d8d8d8 [2732]">
                  <v:stroke dashstyle="3 1" startarrowwidth="narrow" startarrowlength="short" endarrowwidth="narrow" endarrowlength="short"/>
                  <o:lock v:ext="edit" shapetype="f"/>
                </v:line>
                <v:shape id="Tekstvak 71" o:spid="_x0000_s1073" type="#_x0000_t202" style="position:absolute;left:2220;top:21111;width:563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" filled="f" stroked="f">
                  <v:textbox inset="0,0,0,0">
                    <w:txbxContent>
                      <w:p w14:paraId="7EA2664C" w14:textId="37041BFD" w:rsidR="00AE4091" w:rsidRPr="00F12FDC" w:rsidRDefault="00AE4091" w:rsidP="00F12FDC">
                        <w:pPr>
                          <w:jc w:val="center"/>
                          <w:rPr>
                            <w:sz w:val="24"/>
                            <w:szCs w:val="24"/>
                            <w:lang w:val="nl-BE"/>
                          </w:rPr>
                        </w:pPr>
                        <w:r>
                          <w:rPr>
                            <w:sz w:val="24"/>
                            <w:szCs w:val="24"/>
                            <w:lang w:val="nl-BE"/>
                          </w:rPr>
                          <w:t>1860</w:t>
                        </w:r>
                      </w:p>
                    </w:txbxContent>
                  </v:textbox>
                </v:shape>
                <v:shape id="Tekstvak 72" o:spid="_x0000_s1074" type="#_x0000_t202" style="position:absolute;left:8695;top:21111;width:288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" filled="f" stroked="f">
                  <v:textbox inset="0,0,0,0">
                    <w:txbxContent>
                      <w:p w14:paraId="373B6287" w14:textId="4E876638" w:rsidR="00AE4091" w:rsidRPr="00F12FDC" w:rsidRDefault="00AE4091" w:rsidP="00F12FDC">
                        <w:pPr>
                          <w:jc w:val="center"/>
                          <w:rPr>
                            <w:sz w:val="24"/>
                            <w:szCs w:val="24"/>
                            <w:lang w:val="nl-BE"/>
                          </w:rPr>
                        </w:pPr>
                        <w:r>
                          <w:rPr>
                            <w:sz w:val="24"/>
                            <w:szCs w:val="24"/>
                            <w:lang w:val="nl-BE"/>
                          </w:rPr>
                          <w:t>……..</w:t>
                        </w:r>
                      </w:p>
                    </w:txbxContent>
                  </v:textbox>
                </v:shape>
                <v:shape id="Tekstvak 73" o:spid="_x0000_s1075" type="#_x0000_t202" style="position:absolute;left:15170;top:20817;width:6476;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" filled="f" stroked="f">
                  <v:textbox inset="0,0,0,0">
                    <w:txbxContent>
                      <w:p w14:paraId="7C3FA4B0" w14:textId="61457E20" w:rsidR="00AE4091" w:rsidRPr="00BB01D8" w:rsidRDefault="00AE4091" w:rsidP="00F12FDC">
                        <w:pPr>
                          <w:jc w:val="center"/>
                          <w:rPr>
                            <w:sz w:val="24"/>
                            <w:szCs w:val="24"/>
                            <w:lang w:val="nl-BE"/>
                          </w:rPr>
                        </w:pPr>
                        <w:r>
                          <w:rPr>
                            <w:sz w:val="24"/>
                            <w:szCs w:val="24"/>
                            <w:lang w:val="nl-BE"/>
                          </w:rPr>
                          <w:t>1907</w:t>
                        </w:r>
                      </w:p>
                    </w:txbxContent>
                  </v:textbox>
                </v:shape>
                <v:shape id="Tekstvak 74" o:spid="_x0000_s1076" type="#_x0000_t202" style="position:absolute;left:21646;top:21111;width:288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" filled="f" stroked="f">
                  <v:textbox inset="0,0,0,0">
                    <w:txbxContent>
                      <w:p w14:paraId="309DF75D" w14:textId="0F38C359" w:rsidR="00AE4091" w:rsidRPr="00BB01D8" w:rsidRDefault="00AE4091" w:rsidP="00F12FDC">
                        <w:pPr>
                          <w:jc w:val="center"/>
                          <w:rPr>
                            <w:sz w:val="24"/>
                            <w:szCs w:val="24"/>
                            <w:lang w:val="nl-BE"/>
                          </w:rPr>
                        </w:pPr>
                        <w:r>
                          <w:rPr>
                            <w:sz w:val="24"/>
                            <w:szCs w:val="24"/>
                            <w:lang w:val="nl-BE"/>
                          </w:rPr>
                          <w:t>………</w:t>
                        </w:r>
                      </w:p>
                    </w:txbxContent>
                  </v:textbox>
                </v:shape>
              </v:group>
            </w:pict>
          </mc:Fallback>
        </mc:AlternateContent>
      </w:r>
      <w:r w:rsidRPr="00F12FDC">
        <w:rPr>
          <w:noProof/>
          <w:lang w:bidi="nl-NL"/>
        </w:rPr>
        <w:drawing>
          <wp:anchor distT="0" distB="0" distL="114300" distR="114300" simplePos="0" relativeHeight="251658256" behindDoc="0" locked="0" layoutInCell="1" allowOverlap="1" wp14:anchorId="25EBDA2C" wp14:editId="2E798854">
            <wp:simplePos x="0" y="0"/>
            <wp:positionH relativeFrom="column">
              <wp:posOffset>1470660</wp:posOffset>
            </wp:positionH>
            <wp:positionV relativeFrom="paragraph">
              <wp:posOffset>105475</wp:posOffset>
            </wp:positionV>
            <wp:extent cx="581025" cy="295275"/>
            <wp:effectExtent l="0" t="0" r="9525" b="9525"/>
            <wp:wrapNone/>
            <wp:docPr id="154"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sidR="00BB01D8">
        <w:rPr>
          <w:lang w:bidi="nl-NL"/>
        </w:rPr>
        <w:t>………………………</w:t>
      </w:r>
    </w:p>
    <w:p w14:paraId="2294E10F" w14:textId="5E7C307A" w:rsidR="004518E2" w:rsidRDefault="00F12FDC" w:rsidP="00A54C04">
      <w:pPr>
        <w:rPr>
          <w:lang w:bidi="nl-NL"/>
        </w:rPr>
      </w:pPr>
      <w:r w:rsidRPr="00F12FDC">
        <w:rPr>
          <w:noProof/>
          <w:lang w:bidi="nl-NL"/>
        </w:rPr>
        <w:drawing>
          <wp:anchor distT="0" distB="0" distL="114300" distR="114300" simplePos="0" relativeHeight="251658266" behindDoc="0" locked="0" layoutInCell="1" allowOverlap="1" wp14:anchorId="38EBD26A" wp14:editId="5BE73E30">
            <wp:simplePos x="0" y="0"/>
            <wp:positionH relativeFrom="column">
              <wp:posOffset>2674620</wp:posOffset>
            </wp:positionH>
            <wp:positionV relativeFrom="paragraph">
              <wp:posOffset>150894</wp:posOffset>
            </wp:positionV>
            <wp:extent cx="581025" cy="295275"/>
            <wp:effectExtent l="0" t="0" r="9525" b="9525"/>
            <wp:wrapNone/>
            <wp:docPr id="165"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sidR="00BB01D8">
        <w:rPr>
          <w:lang w:bidi="nl-NL"/>
        </w:rPr>
        <w:t xml:space="preserve">                                                                                                   …………………………………..</w:t>
      </w:r>
    </w:p>
    <w:p w14:paraId="11FAC44A" w14:textId="0B19C5B7" w:rsidR="00BB01D8" w:rsidRDefault="00F12FDC" w:rsidP="00BB01D8">
      <w:pPr>
        <w:tabs>
          <w:tab w:val="left" w:pos="5436"/>
        </w:tabs>
        <w:rPr>
          <w:lang w:bidi="nl-NL"/>
        </w:rPr>
      </w:pPr>
      <w:r w:rsidRPr="00F12FDC">
        <w:rPr>
          <w:noProof/>
          <w:lang w:bidi="nl-NL"/>
        </w:rPr>
        <w:drawing>
          <wp:anchor distT="0" distB="0" distL="114300" distR="114300" simplePos="0" relativeHeight="251658255" behindDoc="0" locked="0" layoutInCell="1" allowOverlap="1" wp14:anchorId="3B1E9EFD" wp14:editId="4FF11702">
            <wp:simplePos x="0" y="0"/>
            <wp:positionH relativeFrom="column">
              <wp:posOffset>1472883</wp:posOffset>
            </wp:positionH>
            <wp:positionV relativeFrom="paragraph">
              <wp:posOffset>748030</wp:posOffset>
            </wp:positionV>
            <wp:extent cx="581025" cy="295275"/>
            <wp:effectExtent l="0" t="0" r="9525" b="9525"/>
            <wp:wrapNone/>
            <wp:docPr id="28" name="Afbeelding 27" title="bijschrift">
              <a:extLst xmlns:a="http://schemas.openxmlformats.org/drawingml/2006/main">
                <a:ext uri="{FF2B5EF4-FFF2-40B4-BE49-F238E27FC236}">
                  <a16:creationId xmlns:a16="http://schemas.microsoft.com/office/drawing/2014/main" id="{4B1B5F0D-3B40-45B0-8532-6404410491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title="bijschrift">
                      <a:extLst>
                        <a:ext uri="{FF2B5EF4-FFF2-40B4-BE49-F238E27FC236}">
                          <a16:creationId xmlns:a16="http://schemas.microsoft.com/office/drawing/2014/main" id="{4B1B5F0D-3B40-45B0-8532-640441049185}"/>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0800000">
                      <a:off x="0" y="0"/>
                      <a:ext cx="581025" cy="295275"/>
                    </a:xfrm>
                    <a:prstGeom prst="rect">
                      <a:avLst/>
                    </a:prstGeom>
                  </pic:spPr>
                </pic:pic>
              </a:graphicData>
            </a:graphic>
          </wp:anchor>
        </w:drawing>
      </w:r>
      <w:r w:rsidR="004459FE">
        <w:rPr>
          <w:lang w:bidi="nl-NL"/>
        </w:rPr>
        <w:t>……………………..</w:t>
      </w:r>
      <w:r w:rsidR="00BB01D8">
        <w:rPr>
          <w:lang w:bidi="nl-NL"/>
        </w:rPr>
        <w:t xml:space="preserve">                         </w:t>
      </w:r>
      <w:r w:rsidR="00BB01D8">
        <w:rPr>
          <w:lang w:bidi="nl-NL"/>
        </w:rPr>
        <w:tab/>
        <w:t>…………………………………..</w:t>
      </w:r>
    </w:p>
    <w:p w14:paraId="765FE504" w14:textId="2BFC7FA2" w:rsidR="004459FE" w:rsidRDefault="004459FE" w:rsidP="004459FE">
      <w:pPr>
        <w:tabs>
          <w:tab w:val="left" w:pos="5436"/>
        </w:tabs>
        <w:rPr>
          <w:lang w:bidi="nl-NL"/>
        </w:rPr>
      </w:pPr>
      <w:r>
        <w:rPr>
          <w:lang w:bidi="nl-NL"/>
        </w:rPr>
        <w:t>………………………</w:t>
      </w:r>
      <w:r>
        <w:rPr>
          <w:lang w:bidi="nl-NL"/>
        </w:rPr>
        <w:tab/>
        <w:t>………………………………….</w:t>
      </w:r>
    </w:p>
    <w:p w14:paraId="21DE9EE3" w14:textId="23D53228" w:rsidR="004459FE" w:rsidRDefault="004459FE" w:rsidP="00BB01D8">
      <w:pPr>
        <w:tabs>
          <w:tab w:val="left" w:pos="5436"/>
        </w:tabs>
        <w:rPr>
          <w:lang w:bidi="nl-NL"/>
        </w:rPr>
        <w:sectPr w:rsidR="004459FE" w:rsidSect="00BB01D8">
          <w:pgSz w:w="11906" w:h="16838" w:code="9"/>
          <w:pgMar w:top="1418" w:right="1418" w:bottom="1418" w:left="1418" w:header="720" w:footer="0" w:gutter="0"/>
          <w:cols w:space="720"/>
          <w:docGrid w:linePitch="360"/>
        </w:sectPr>
      </w:pPr>
      <w:r>
        <w:rPr>
          <w:lang w:bidi="nl-NL"/>
        </w:rPr>
        <w:t xml:space="preserve">.……………………...                            </w:t>
      </w:r>
    </w:p>
    <w:p w14:paraId="365F779B" w14:textId="34AF693C" w:rsidR="00A54C04" w:rsidRPr="00A54C04" w:rsidRDefault="00A54C04" w:rsidP="00A54C04">
      <w:pPr>
        <w:pStyle w:val="Kop3"/>
        <w:spacing w:before="200"/>
        <w:jc w:val="left"/>
        <w:rPr>
          <w:color w:val="auto"/>
          <w:lang w:bidi="nl-NL"/>
        </w:rPr>
      </w:pPr>
      <w:r w:rsidRPr="00A54C04">
        <w:rPr>
          <w:color w:val="auto"/>
          <w:lang w:bidi="nl-NL"/>
        </w:rPr>
        <w:lastRenderedPageBreak/>
        <w:t>Soorten kunststoffen en toepassingsgebieden</w:t>
      </w:r>
    </w:p>
    <w:p w14:paraId="4864F704" w14:textId="64653496" w:rsidR="00A54C04" w:rsidRPr="00393F9B" w:rsidRDefault="00A54C04" w:rsidP="00A54C04">
      <w:pPr>
        <w:rPr>
          <w:sz w:val="2"/>
          <w:szCs w:val="2"/>
          <w:lang w:bidi="nl-NL"/>
        </w:rPr>
      </w:pPr>
    </w:p>
    <w:p w14:paraId="199F3A0F" w14:textId="751036C3" w:rsidR="00A54C04" w:rsidRPr="000A7327" w:rsidRDefault="000A7327" w:rsidP="00A54C04">
      <w:pPr>
        <w:rPr>
          <w:b/>
          <w:bCs/>
          <w:lang w:bidi="nl-NL"/>
        </w:rPr>
      </w:pPr>
      <w:r w:rsidRPr="000A7327">
        <w:rPr>
          <w:b/>
          <w:bCs/>
          <w:lang w:bidi="nl-NL"/>
        </w:rPr>
        <w:t xml:space="preserve">Vul de ontbrekende gegevens in. </w:t>
      </w:r>
    </w:p>
    <w:p w14:paraId="0A11BC12" w14:textId="709D07F5" w:rsidR="000A7327" w:rsidRDefault="00DC3254" w:rsidP="00DC3254">
      <w:pPr>
        <w:spacing w:line="480" w:lineRule="auto"/>
        <w:rPr>
          <w:lang w:bidi="nl-NL"/>
        </w:rPr>
      </w:pPr>
      <w:r>
        <w:rPr>
          <w:lang w:bidi="nl-NL"/>
        </w:rPr>
        <w:t>Er zijn drie soorten kunststoffen, namelijk ……………………………………………</w:t>
      </w:r>
      <w:proofErr w:type="gramStart"/>
      <w:r>
        <w:rPr>
          <w:lang w:bidi="nl-NL"/>
        </w:rPr>
        <w:t>… ,</w:t>
      </w:r>
      <w:proofErr w:type="gramEnd"/>
      <w:r>
        <w:rPr>
          <w:lang w:bidi="nl-NL"/>
        </w:rPr>
        <w:t xml:space="preserve"> ……………………………………………… en ……………………………………………… .</w:t>
      </w:r>
    </w:p>
    <w:p w14:paraId="53472B47" w14:textId="6C542492" w:rsidR="00DC3254" w:rsidRPr="00143D8C" w:rsidRDefault="00DC3254" w:rsidP="00A54C04">
      <w:pPr>
        <w:rPr>
          <w:sz w:val="2"/>
          <w:szCs w:val="2"/>
          <w:lang w:bidi="nl-NL"/>
        </w:rPr>
      </w:pPr>
    </w:p>
    <w:p w14:paraId="730BF6D0" w14:textId="3CE35EF0" w:rsidR="00DC3254" w:rsidRPr="00DC3254" w:rsidRDefault="00DC3254" w:rsidP="00A54C04">
      <w:pPr>
        <w:rPr>
          <w:i/>
          <w:iCs/>
          <w:u w:val="single"/>
          <w:lang w:bidi="nl-NL"/>
        </w:rPr>
      </w:pPr>
      <w:r w:rsidRPr="00DC3254">
        <w:rPr>
          <w:i/>
          <w:iCs/>
          <w:u w:val="single"/>
          <w:lang w:bidi="nl-NL"/>
        </w:rPr>
        <w:t>Thermoplasten</w:t>
      </w:r>
    </w:p>
    <w:p w14:paraId="7ECC7ABD" w14:textId="2C05891A" w:rsidR="000A7327" w:rsidRDefault="00DC3254" w:rsidP="00143D8C">
      <w:pPr>
        <w:rPr>
          <w:lang w:bidi="nl-NL"/>
        </w:rPr>
      </w:pPr>
      <w:r>
        <w:rPr>
          <w:lang w:bidi="nl-NL"/>
        </w:rPr>
        <w:t>Thermoplasten zijn kunststoffen die ………………………………………………………………</w:t>
      </w:r>
    </w:p>
    <w:p w14:paraId="7EA14DE2" w14:textId="7C9F95DE" w:rsidR="00DC3254" w:rsidRDefault="00DC3254" w:rsidP="00143D8C">
      <w:pPr>
        <w:rPr>
          <w:lang w:bidi="nl-NL"/>
        </w:rPr>
      </w:pPr>
      <w:r>
        <w:rPr>
          <w:lang w:bidi="nl-NL"/>
        </w:rPr>
        <w:t>…………………………………………………………………………………………………………..</w:t>
      </w:r>
    </w:p>
    <w:p w14:paraId="6B460726" w14:textId="67C4F01F" w:rsidR="00DC3254" w:rsidRDefault="00DC3254" w:rsidP="00143D8C">
      <w:pPr>
        <w:rPr>
          <w:lang w:bidi="nl-NL"/>
        </w:rPr>
      </w:pPr>
      <w:r>
        <w:rPr>
          <w:lang w:bidi="nl-NL"/>
        </w:rPr>
        <w:t>Enkele voorbeelden hiervan zijn ………………………………………………………………….</w:t>
      </w:r>
    </w:p>
    <w:p w14:paraId="4AFF992F" w14:textId="093CCD60" w:rsidR="00DC3254" w:rsidRDefault="00DC3254" w:rsidP="00143D8C">
      <w:pPr>
        <w:rPr>
          <w:lang w:bidi="nl-NL"/>
        </w:rPr>
      </w:pPr>
      <w:r>
        <w:rPr>
          <w:lang w:bidi="nl-NL"/>
        </w:rPr>
        <w:t>…………………………………………………………………………………………………………..</w:t>
      </w:r>
    </w:p>
    <w:p w14:paraId="187212FC" w14:textId="7A40B3EC" w:rsidR="00DC3254" w:rsidRDefault="00DC3254" w:rsidP="00143D8C">
      <w:pPr>
        <w:rPr>
          <w:lang w:bidi="nl-NL"/>
        </w:rPr>
      </w:pPr>
      <w:r>
        <w:rPr>
          <w:lang w:bidi="nl-NL"/>
        </w:rPr>
        <w:t xml:space="preserve">Deze voorwerpen gaan </w:t>
      </w:r>
      <w:proofErr w:type="gramStart"/>
      <w:r>
        <w:rPr>
          <w:lang w:bidi="nl-NL"/>
        </w:rPr>
        <w:t>makkelijk /</w:t>
      </w:r>
      <w:proofErr w:type="gramEnd"/>
      <w:r>
        <w:rPr>
          <w:lang w:bidi="nl-NL"/>
        </w:rPr>
        <w:t xml:space="preserve"> niet zo makkelijk kapot. Als je ze op de grond laat vallen breken </w:t>
      </w:r>
      <w:proofErr w:type="gramStart"/>
      <w:r>
        <w:rPr>
          <w:lang w:bidi="nl-NL"/>
        </w:rPr>
        <w:t>ze /</w:t>
      </w:r>
      <w:proofErr w:type="gramEnd"/>
      <w:r>
        <w:rPr>
          <w:lang w:bidi="nl-NL"/>
        </w:rPr>
        <w:t xml:space="preserve"> breken ze niet. </w:t>
      </w:r>
    </w:p>
    <w:p w14:paraId="5E7A0B8E" w14:textId="77777777" w:rsidR="00143D8C" w:rsidRPr="00143D8C" w:rsidRDefault="00143D8C" w:rsidP="00143D8C">
      <w:pPr>
        <w:rPr>
          <w:sz w:val="2"/>
          <w:szCs w:val="2"/>
          <w:lang w:bidi="nl-NL"/>
        </w:rPr>
      </w:pPr>
    </w:p>
    <w:p w14:paraId="1F43525B" w14:textId="51FC7DFC" w:rsidR="00DC3254" w:rsidRDefault="00DC3254" w:rsidP="00143D8C">
      <w:pPr>
        <w:rPr>
          <w:lang w:bidi="nl-NL"/>
        </w:rPr>
      </w:pPr>
      <w:r>
        <w:rPr>
          <w:lang w:bidi="nl-NL"/>
        </w:rPr>
        <w:t>Het materiaal noemen we ook wel eens …………………………………………………………</w:t>
      </w:r>
    </w:p>
    <w:p w14:paraId="4166CF15" w14:textId="58DC444E" w:rsidR="00DC3254" w:rsidRPr="00143D8C" w:rsidRDefault="00DC3254" w:rsidP="00143D8C">
      <w:pPr>
        <w:rPr>
          <w:sz w:val="2"/>
          <w:szCs w:val="2"/>
          <w:lang w:bidi="nl-NL"/>
        </w:rPr>
      </w:pPr>
    </w:p>
    <w:p w14:paraId="15353D94" w14:textId="3767ECBE" w:rsidR="00143D8C" w:rsidRDefault="00143D8C" w:rsidP="00143D8C">
      <w:pPr>
        <w:rPr>
          <w:lang w:bidi="nl-NL"/>
        </w:rPr>
      </w:pPr>
      <w:r>
        <w:rPr>
          <w:lang w:bidi="nl-NL"/>
        </w:rPr>
        <w:t>De eigenschappen van thermoplasten bij verwarming zijn:</w:t>
      </w:r>
    </w:p>
    <w:p w14:paraId="28F2050C" w14:textId="23F7A5DE" w:rsidR="00143D8C" w:rsidRDefault="00143D8C" w:rsidP="00143D8C">
      <w:pPr>
        <w:rPr>
          <w:lang w:bidi="nl-NL"/>
        </w:rPr>
      </w:pPr>
      <w:r>
        <w:rPr>
          <w:lang w:bidi="nl-NL"/>
        </w:rPr>
        <w:t>………………………………………………………………………………………………………………………………………………………………………………………………………………………………………………………………………………………………………………………………………</w:t>
      </w:r>
    </w:p>
    <w:p w14:paraId="6EA2EB12" w14:textId="77777777" w:rsidR="00143D8C" w:rsidRPr="00143D8C" w:rsidRDefault="00143D8C" w:rsidP="00143D8C">
      <w:pPr>
        <w:rPr>
          <w:sz w:val="2"/>
          <w:szCs w:val="2"/>
          <w:lang w:bidi="nl-NL"/>
        </w:rPr>
      </w:pPr>
    </w:p>
    <w:p w14:paraId="18881879" w14:textId="093A7DC5" w:rsidR="00143D8C" w:rsidRDefault="00143D8C" w:rsidP="00143D8C">
      <w:pPr>
        <w:rPr>
          <w:lang w:bidi="nl-NL"/>
        </w:rPr>
      </w:pPr>
      <w:r>
        <w:rPr>
          <w:lang w:bidi="nl-NL"/>
        </w:rPr>
        <w:t>Omgekeerd werken deze eigenschappen ook. Als je de thermoplasten afkoelen, dan</w:t>
      </w:r>
    </w:p>
    <w:p w14:paraId="3CB5102E" w14:textId="77777777" w:rsidR="00143D8C" w:rsidRDefault="00143D8C" w:rsidP="00143D8C">
      <w:pPr>
        <w:rPr>
          <w:lang w:bidi="nl-NL"/>
        </w:rPr>
      </w:pPr>
      <w:r>
        <w:rPr>
          <w:lang w:bidi="nl-NL"/>
        </w:rPr>
        <w:t>………………………………………………………………………………………………………………………………………………………………………………………………………………………………………………………………………………………………………………………………………</w:t>
      </w:r>
    </w:p>
    <w:p w14:paraId="0FAFC9CC" w14:textId="7B20FEEE" w:rsidR="00143D8C" w:rsidRPr="00143D8C" w:rsidRDefault="00143D8C" w:rsidP="00143D8C">
      <w:pPr>
        <w:rPr>
          <w:sz w:val="2"/>
          <w:szCs w:val="2"/>
          <w:lang w:bidi="nl-NL"/>
        </w:rPr>
      </w:pPr>
    </w:p>
    <w:p w14:paraId="0CAF1930" w14:textId="7FCD8BA7" w:rsidR="00143D8C" w:rsidRDefault="00143D8C" w:rsidP="00143D8C">
      <w:pPr>
        <w:rPr>
          <w:lang w:bidi="nl-NL"/>
        </w:rPr>
      </w:pPr>
      <w:r>
        <w:rPr>
          <w:lang w:bidi="nl-NL"/>
        </w:rPr>
        <w:t>De twee gekendste thermoplasten zijn (afkortingen): …………………………………………</w:t>
      </w:r>
    </w:p>
    <w:p w14:paraId="3B40A784" w14:textId="3A67454D" w:rsidR="00143D8C" w:rsidRPr="00143D8C" w:rsidRDefault="00143D8C" w:rsidP="00143D8C">
      <w:pPr>
        <w:rPr>
          <w:sz w:val="2"/>
          <w:szCs w:val="2"/>
          <w:lang w:bidi="nl-NL"/>
        </w:rPr>
      </w:pPr>
    </w:p>
    <w:p w14:paraId="2550D69E" w14:textId="77777777" w:rsidR="00A01935" w:rsidRDefault="00A01935" w:rsidP="00B219B3">
      <w:pPr>
        <w:rPr>
          <w:lang w:bidi="nl-NL"/>
        </w:rPr>
      </w:pPr>
    </w:p>
    <w:p w14:paraId="041AF208" w14:textId="77777777" w:rsidR="00A01935" w:rsidRDefault="00A01935" w:rsidP="00B219B3">
      <w:pPr>
        <w:rPr>
          <w:lang w:bidi="nl-NL"/>
        </w:rPr>
      </w:pPr>
    </w:p>
    <w:p w14:paraId="2A5A9A12" w14:textId="77777777" w:rsidR="00A01935" w:rsidRDefault="00A01935" w:rsidP="00B219B3">
      <w:pPr>
        <w:rPr>
          <w:lang w:bidi="nl-NL"/>
        </w:rPr>
      </w:pPr>
    </w:p>
    <w:p w14:paraId="454D8FBA" w14:textId="77777777" w:rsidR="00A01935" w:rsidRDefault="00A01935" w:rsidP="00B219B3">
      <w:pPr>
        <w:rPr>
          <w:lang w:bidi="nl-NL"/>
        </w:rPr>
      </w:pPr>
    </w:p>
    <w:p w14:paraId="611E1217" w14:textId="77777777" w:rsidR="00A01935" w:rsidRDefault="00A01935" w:rsidP="00B219B3">
      <w:pPr>
        <w:rPr>
          <w:lang w:bidi="nl-NL"/>
        </w:rPr>
      </w:pPr>
    </w:p>
    <w:p w14:paraId="422494AD" w14:textId="77777777" w:rsidR="00A01935" w:rsidRDefault="00A01935" w:rsidP="00B219B3">
      <w:pPr>
        <w:rPr>
          <w:lang w:bidi="nl-NL"/>
        </w:rPr>
      </w:pPr>
    </w:p>
    <w:p w14:paraId="3F4676FB" w14:textId="59A8F750" w:rsidR="00143D8C" w:rsidRPr="007A05DB" w:rsidRDefault="007A05DB" w:rsidP="00B219B3">
      <w:pPr>
        <w:rPr>
          <w:i/>
          <w:iCs/>
          <w:u w:val="single"/>
          <w:lang w:bidi="nl-NL"/>
        </w:rPr>
      </w:pPr>
      <w:r w:rsidRPr="007A05DB">
        <w:rPr>
          <w:i/>
          <w:iCs/>
          <w:u w:val="single"/>
          <w:lang w:bidi="nl-NL"/>
        </w:rPr>
        <w:lastRenderedPageBreak/>
        <w:t>Thermoharders</w:t>
      </w:r>
    </w:p>
    <w:p w14:paraId="393A722B" w14:textId="77777777" w:rsidR="00F266CD" w:rsidRDefault="00F266CD" w:rsidP="00B219B3">
      <w:pPr>
        <w:rPr>
          <w:lang w:bidi="nl-NL"/>
        </w:rPr>
      </w:pPr>
      <w:r>
        <w:rPr>
          <w:lang w:bidi="nl-NL"/>
        </w:rPr>
        <w:t>Thermoharders zijn kunststoffen die ………………………………………………………………</w:t>
      </w:r>
    </w:p>
    <w:p w14:paraId="123AB709" w14:textId="77777777" w:rsidR="00F266CD" w:rsidRDefault="00F266CD" w:rsidP="00B219B3">
      <w:pPr>
        <w:rPr>
          <w:lang w:bidi="nl-NL"/>
        </w:rPr>
      </w:pPr>
      <w:r>
        <w:rPr>
          <w:lang w:bidi="nl-NL"/>
        </w:rPr>
        <w:t>…………………………………………………………………………………………………………..</w:t>
      </w:r>
    </w:p>
    <w:p w14:paraId="718C9ED2" w14:textId="77777777" w:rsidR="00F266CD" w:rsidRDefault="00F266CD" w:rsidP="00B219B3">
      <w:pPr>
        <w:rPr>
          <w:lang w:bidi="nl-NL"/>
        </w:rPr>
      </w:pPr>
      <w:r>
        <w:rPr>
          <w:lang w:bidi="nl-NL"/>
        </w:rPr>
        <w:t>Enkele voorbeelden hiervan zijn ………………………………………………………………….</w:t>
      </w:r>
    </w:p>
    <w:p w14:paraId="3AB5D43A" w14:textId="77777777" w:rsidR="00F266CD" w:rsidRDefault="00F266CD" w:rsidP="00B219B3">
      <w:pPr>
        <w:rPr>
          <w:lang w:bidi="nl-NL"/>
        </w:rPr>
      </w:pPr>
      <w:r>
        <w:rPr>
          <w:lang w:bidi="nl-NL"/>
        </w:rPr>
        <w:t>…………………………………………………………………………………………………………..</w:t>
      </w:r>
    </w:p>
    <w:p w14:paraId="741CEC36" w14:textId="6E6695B5" w:rsidR="00F266CD" w:rsidRDefault="00F266CD" w:rsidP="00B219B3">
      <w:pPr>
        <w:rPr>
          <w:lang w:bidi="nl-NL"/>
        </w:rPr>
      </w:pPr>
      <w:r>
        <w:rPr>
          <w:lang w:bidi="nl-NL"/>
        </w:rPr>
        <w:t xml:space="preserve">Deze voorwerpen gaan </w:t>
      </w:r>
      <w:proofErr w:type="gramStart"/>
      <w:r>
        <w:rPr>
          <w:lang w:bidi="nl-NL"/>
        </w:rPr>
        <w:t>makkelijk /</w:t>
      </w:r>
      <w:proofErr w:type="gramEnd"/>
      <w:r>
        <w:rPr>
          <w:lang w:bidi="nl-NL"/>
        </w:rPr>
        <w:t xml:space="preserve"> niet zo makkelijk kapot. Als je er hele grote krachten op uitoefent, dan breken </w:t>
      </w:r>
      <w:proofErr w:type="gramStart"/>
      <w:r>
        <w:rPr>
          <w:lang w:bidi="nl-NL"/>
        </w:rPr>
        <w:t>ze /</w:t>
      </w:r>
      <w:proofErr w:type="gramEnd"/>
      <w:r>
        <w:rPr>
          <w:lang w:bidi="nl-NL"/>
        </w:rPr>
        <w:t xml:space="preserve"> breken ze niet. </w:t>
      </w:r>
    </w:p>
    <w:p w14:paraId="708A2D96" w14:textId="77777777" w:rsidR="00F266CD" w:rsidRPr="00F266CD" w:rsidRDefault="00F266CD" w:rsidP="00B219B3">
      <w:pPr>
        <w:rPr>
          <w:sz w:val="2"/>
          <w:szCs w:val="2"/>
          <w:lang w:bidi="nl-NL"/>
        </w:rPr>
      </w:pPr>
    </w:p>
    <w:p w14:paraId="00F67174" w14:textId="16BEECF0" w:rsidR="00F266CD" w:rsidRDefault="00F266CD" w:rsidP="00B219B3">
      <w:pPr>
        <w:rPr>
          <w:lang w:bidi="nl-NL"/>
        </w:rPr>
      </w:pPr>
      <w:r>
        <w:rPr>
          <w:lang w:bidi="nl-NL"/>
        </w:rPr>
        <w:t xml:space="preserve">De eigenschappen van </w:t>
      </w:r>
      <w:r w:rsidR="00B219B3">
        <w:rPr>
          <w:lang w:bidi="nl-NL"/>
        </w:rPr>
        <w:t>thermoharders</w:t>
      </w:r>
      <w:r>
        <w:rPr>
          <w:lang w:bidi="nl-NL"/>
        </w:rPr>
        <w:t xml:space="preserve"> bij verwarming zijn:</w:t>
      </w:r>
    </w:p>
    <w:p w14:paraId="603FC447" w14:textId="096B2491" w:rsidR="007A05DB" w:rsidRDefault="00F266CD" w:rsidP="00B219B3">
      <w:pPr>
        <w:rPr>
          <w:lang w:bidi="nl-NL"/>
        </w:rPr>
      </w:pPr>
      <w:r>
        <w:rPr>
          <w:lang w:bidi="nl-NL"/>
        </w:rPr>
        <w:t>………………………………………………………………………………………………………………………………………………………………………………………………………………………………………………………………………………………………………………………………………</w:t>
      </w:r>
    </w:p>
    <w:p w14:paraId="4875282B" w14:textId="0003BA39" w:rsidR="00DC3254" w:rsidRPr="00B219B3" w:rsidRDefault="00DC3254" w:rsidP="00B219B3">
      <w:pPr>
        <w:rPr>
          <w:sz w:val="2"/>
          <w:szCs w:val="2"/>
          <w:lang w:bidi="nl-NL"/>
        </w:rPr>
      </w:pPr>
    </w:p>
    <w:p w14:paraId="2A0BD162" w14:textId="1DB2EF5F" w:rsidR="00F266CD" w:rsidRDefault="00B219B3" w:rsidP="00B219B3">
      <w:pPr>
        <w:rPr>
          <w:lang w:bidi="nl-NL"/>
        </w:rPr>
      </w:pPr>
      <w:r>
        <w:rPr>
          <w:lang w:bidi="nl-NL"/>
        </w:rPr>
        <w:t>Wat gebeurt er met een thermoharder als deze te warm wordt?</w:t>
      </w:r>
    </w:p>
    <w:p w14:paraId="411A3B34" w14:textId="77777777" w:rsidR="00B219B3" w:rsidRDefault="00B219B3" w:rsidP="00B219B3">
      <w:pPr>
        <w:rPr>
          <w:lang w:bidi="nl-NL"/>
        </w:rPr>
      </w:pPr>
      <w:r>
        <w:rPr>
          <w:lang w:bidi="nl-NL"/>
        </w:rPr>
        <w:t>………………………………………………………………………………………………………………………………………………………………………………………………………………………………………………………………………………………………………………………………………</w:t>
      </w:r>
    </w:p>
    <w:p w14:paraId="63F0D7CB" w14:textId="77777777" w:rsidR="00B219B3" w:rsidRPr="00B219B3" w:rsidRDefault="00B219B3" w:rsidP="00B219B3">
      <w:pPr>
        <w:rPr>
          <w:sz w:val="2"/>
          <w:szCs w:val="2"/>
          <w:lang w:bidi="nl-NL"/>
        </w:rPr>
      </w:pPr>
    </w:p>
    <w:p w14:paraId="7495C648" w14:textId="1A63062E" w:rsidR="00B219B3" w:rsidRDefault="00B219B3" w:rsidP="00B219B3">
      <w:pPr>
        <w:rPr>
          <w:lang w:bidi="nl-NL"/>
        </w:rPr>
      </w:pPr>
      <w:r>
        <w:rPr>
          <w:lang w:bidi="nl-NL"/>
        </w:rPr>
        <w:t>Als thermoharders verwerkt worden voor grote constructies doen ze dit in een mat van vezels. Hoe heet deze combinatie?</w:t>
      </w:r>
    </w:p>
    <w:p w14:paraId="26BFC6B1" w14:textId="77777777" w:rsidR="00B219B3" w:rsidRDefault="00B219B3" w:rsidP="00B219B3">
      <w:pPr>
        <w:rPr>
          <w:lang w:bidi="nl-NL"/>
        </w:rPr>
      </w:pPr>
      <w:r>
        <w:rPr>
          <w:lang w:bidi="nl-NL"/>
        </w:rPr>
        <w:t>…………………………………………………………………………………………………………..</w:t>
      </w:r>
    </w:p>
    <w:p w14:paraId="5BB06D6E" w14:textId="77777777" w:rsidR="00B219B3" w:rsidRPr="00B219B3" w:rsidRDefault="00B219B3" w:rsidP="00B219B3">
      <w:pPr>
        <w:rPr>
          <w:sz w:val="2"/>
          <w:szCs w:val="2"/>
          <w:lang w:bidi="nl-NL"/>
        </w:rPr>
      </w:pPr>
    </w:p>
    <w:p w14:paraId="0B491F9A" w14:textId="106877CF" w:rsidR="00B219B3" w:rsidRDefault="00B219B3" w:rsidP="00A54C04">
      <w:pPr>
        <w:rPr>
          <w:lang w:bidi="nl-NL"/>
        </w:rPr>
      </w:pPr>
    </w:p>
    <w:p w14:paraId="12C8F434" w14:textId="424D249D" w:rsidR="00A01935" w:rsidRDefault="00A01935" w:rsidP="00A54C04">
      <w:pPr>
        <w:rPr>
          <w:lang w:bidi="nl-NL"/>
        </w:rPr>
      </w:pPr>
    </w:p>
    <w:p w14:paraId="24827DF1" w14:textId="3D265766" w:rsidR="00A01935" w:rsidRDefault="00A01935" w:rsidP="00A54C04">
      <w:pPr>
        <w:rPr>
          <w:lang w:bidi="nl-NL"/>
        </w:rPr>
      </w:pPr>
    </w:p>
    <w:p w14:paraId="02F3BD86" w14:textId="5BBA6C82" w:rsidR="00A01935" w:rsidRDefault="00A01935" w:rsidP="00A54C04">
      <w:pPr>
        <w:rPr>
          <w:lang w:bidi="nl-NL"/>
        </w:rPr>
      </w:pPr>
    </w:p>
    <w:p w14:paraId="19E1A53A" w14:textId="008C5F11" w:rsidR="00A01935" w:rsidRDefault="00A01935" w:rsidP="00A54C04">
      <w:pPr>
        <w:rPr>
          <w:lang w:bidi="nl-NL"/>
        </w:rPr>
      </w:pPr>
    </w:p>
    <w:p w14:paraId="2427BD1C" w14:textId="238E9BEA" w:rsidR="00A01935" w:rsidRDefault="00A01935" w:rsidP="00A54C04">
      <w:pPr>
        <w:rPr>
          <w:lang w:bidi="nl-NL"/>
        </w:rPr>
      </w:pPr>
    </w:p>
    <w:p w14:paraId="31001C97" w14:textId="77777777" w:rsidR="00A01935" w:rsidRDefault="00A01935" w:rsidP="00A54C04">
      <w:pPr>
        <w:rPr>
          <w:lang w:bidi="nl-NL"/>
        </w:rPr>
      </w:pPr>
    </w:p>
    <w:p w14:paraId="7CEA30AD" w14:textId="3F5A57CE" w:rsidR="00B219B3" w:rsidRDefault="00B219B3" w:rsidP="00A54C04">
      <w:pPr>
        <w:rPr>
          <w:lang w:bidi="nl-NL"/>
        </w:rPr>
      </w:pPr>
    </w:p>
    <w:p w14:paraId="07E75687" w14:textId="50EF209B" w:rsidR="00B219B3" w:rsidRDefault="00B219B3" w:rsidP="00A54C04">
      <w:pPr>
        <w:rPr>
          <w:lang w:bidi="nl-NL"/>
        </w:rPr>
      </w:pPr>
    </w:p>
    <w:p w14:paraId="00C2B08E" w14:textId="47FBEDAF" w:rsidR="00B219B3" w:rsidRDefault="00B219B3" w:rsidP="00A54C04">
      <w:pPr>
        <w:rPr>
          <w:lang w:bidi="nl-NL"/>
        </w:rPr>
      </w:pPr>
    </w:p>
    <w:p w14:paraId="26DA31F6" w14:textId="77777777" w:rsidR="00B219B3" w:rsidRDefault="00B219B3" w:rsidP="00A54C04">
      <w:pPr>
        <w:rPr>
          <w:lang w:bidi="nl-NL"/>
        </w:rPr>
      </w:pPr>
    </w:p>
    <w:p w14:paraId="5C819E61" w14:textId="3DD2D54A" w:rsidR="00B219B3" w:rsidRPr="00B219B3" w:rsidRDefault="00B219B3" w:rsidP="00A54C04">
      <w:pPr>
        <w:rPr>
          <w:i/>
          <w:iCs/>
          <w:u w:val="single"/>
          <w:lang w:bidi="nl-NL"/>
        </w:rPr>
      </w:pPr>
      <w:r w:rsidRPr="00B219B3">
        <w:rPr>
          <w:i/>
          <w:iCs/>
          <w:u w:val="single"/>
          <w:lang w:bidi="nl-NL"/>
        </w:rPr>
        <w:lastRenderedPageBreak/>
        <w:t>Elastomeren</w:t>
      </w:r>
      <w:r>
        <w:rPr>
          <w:i/>
          <w:iCs/>
          <w:u w:val="single"/>
          <w:lang w:bidi="nl-NL"/>
        </w:rPr>
        <w:t xml:space="preserve"> </w:t>
      </w:r>
    </w:p>
    <w:p w14:paraId="0AFA0E08" w14:textId="5B42956B" w:rsidR="00B219B3" w:rsidRDefault="00B219B3" w:rsidP="00B219B3">
      <w:pPr>
        <w:rPr>
          <w:lang w:bidi="nl-NL"/>
        </w:rPr>
      </w:pPr>
      <w:r>
        <w:rPr>
          <w:lang w:bidi="nl-NL"/>
        </w:rPr>
        <w:t>Elastomeren zijn kunststoffen die …………………………………………………………………</w:t>
      </w:r>
    </w:p>
    <w:p w14:paraId="35F8FC9C" w14:textId="77777777" w:rsidR="00B219B3" w:rsidRDefault="00B219B3" w:rsidP="00B219B3">
      <w:pPr>
        <w:rPr>
          <w:lang w:bidi="nl-NL"/>
        </w:rPr>
      </w:pPr>
      <w:r>
        <w:rPr>
          <w:lang w:bidi="nl-NL"/>
        </w:rPr>
        <w:t>…………………………………………………………………………………………………………..</w:t>
      </w:r>
    </w:p>
    <w:p w14:paraId="2BFFACE3" w14:textId="77777777" w:rsidR="00B219B3" w:rsidRDefault="00B219B3" w:rsidP="00B219B3">
      <w:pPr>
        <w:rPr>
          <w:lang w:bidi="nl-NL"/>
        </w:rPr>
      </w:pPr>
      <w:r>
        <w:rPr>
          <w:lang w:bidi="nl-NL"/>
        </w:rPr>
        <w:t>Enkele voorbeelden hiervan zijn ………………………………………………………………….</w:t>
      </w:r>
    </w:p>
    <w:p w14:paraId="0A984D7F" w14:textId="77777777" w:rsidR="00B219B3" w:rsidRDefault="00B219B3" w:rsidP="00B219B3">
      <w:pPr>
        <w:rPr>
          <w:lang w:bidi="nl-NL"/>
        </w:rPr>
      </w:pPr>
      <w:r>
        <w:rPr>
          <w:lang w:bidi="nl-NL"/>
        </w:rPr>
        <w:t>…………………………………………………………………………………………………………..</w:t>
      </w:r>
    </w:p>
    <w:p w14:paraId="0114163A" w14:textId="6AFC787C" w:rsidR="00B219B3" w:rsidRPr="00B219B3" w:rsidRDefault="00B219B3" w:rsidP="00A54C04">
      <w:pPr>
        <w:rPr>
          <w:sz w:val="2"/>
          <w:szCs w:val="2"/>
          <w:lang w:bidi="nl-NL"/>
        </w:rPr>
      </w:pPr>
    </w:p>
    <w:p w14:paraId="19744807" w14:textId="4499B7EC" w:rsidR="00B219B3" w:rsidRDefault="00B219B3" w:rsidP="00A54C04">
      <w:pPr>
        <w:rPr>
          <w:lang w:bidi="nl-NL"/>
        </w:rPr>
      </w:pPr>
      <w:r>
        <w:rPr>
          <w:lang w:bidi="nl-NL"/>
        </w:rPr>
        <w:t xml:space="preserve">Deze voorwerpen veranderen van </w:t>
      </w:r>
      <w:proofErr w:type="gramStart"/>
      <w:r>
        <w:rPr>
          <w:lang w:bidi="nl-NL"/>
        </w:rPr>
        <w:t>vorm /</w:t>
      </w:r>
      <w:proofErr w:type="gramEnd"/>
      <w:r>
        <w:rPr>
          <w:lang w:bidi="nl-NL"/>
        </w:rPr>
        <w:t xml:space="preserve"> veranderen niet van vorm als je ze uitrekt. Als je ze loslaat komen ze </w:t>
      </w:r>
      <w:proofErr w:type="gramStart"/>
      <w:r>
        <w:rPr>
          <w:lang w:bidi="nl-NL"/>
        </w:rPr>
        <w:t>wel /</w:t>
      </w:r>
      <w:proofErr w:type="gramEnd"/>
      <w:r>
        <w:rPr>
          <w:lang w:bidi="nl-NL"/>
        </w:rPr>
        <w:t xml:space="preserve"> niet terug in hun oorspronkelijke vorm. </w:t>
      </w:r>
    </w:p>
    <w:p w14:paraId="6CE2F581" w14:textId="4344E168" w:rsidR="00B219B3" w:rsidRPr="00B219B3" w:rsidRDefault="00B219B3" w:rsidP="00A54C04">
      <w:pPr>
        <w:rPr>
          <w:sz w:val="2"/>
          <w:szCs w:val="2"/>
          <w:lang w:bidi="nl-NL"/>
        </w:rPr>
      </w:pPr>
    </w:p>
    <w:p w14:paraId="65BAD8F7" w14:textId="2FB63D32" w:rsidR="00B219B3" w:rsidRDefault="00B219B3" w:rsidP="00B219B3">
      <w:pPr>
        <w:rPr>
          <w:lang w:bidi="nl-NL"/>
        </w:rPr>
      </w:pPr>
      <w:r>
        <w:rPr>
          <w:lang w:bidi="nl-NL"/>
        </w:rPr>
        <w:t xml:space="preserve">Het gekendste elastomeer </w:t>
      </w:r>
      <w:proofErr w:type="gramStart"/>
      <w:r>
        <w:rPr>
          <w:lang w:bidi="nl-NL"/>
        </w:rPr>
        <w:t>is :</w:t>
      </w:r>
      <w:proofErr w:type="gramEnd"/>
      <w:r>
        <w:rPr>
          <w:lang w:bidi="nl-NL"/>
        </w:rPr>
        <w:t xml:space="preserve"> ……………………………………………………………………</w:t>
      </w:r>
    </w:p>
    <w:p w14:paraId="026131A9" w14:textId="707BA645" w:rsidR="00B219B3" w:rsidRPr="00B219B3" w:rsidRDefault="00B219B3" w:rsidP="00A54C04">
      <w:pPr>
        <w:rPr>
          <w:sz w:val="2"/>
          <w:szCs w:val="2"/>
          <w:lang w:bidi="nl-NL"/>
        </w:rPr>
      </w:pPr>
    </w:p>
    <w:p w14:paraId="2935A6F3" w14:textId="4CC95C68" w:rsidR="00A01935" w:rsidRDefault="00A01935" w:rsidP="00A54C04">
      <w:pPr>
        <w:rPr>
          <w:lang w:bidi="nl-NL"/>
        </w:rPr>
      </w:pPr>
    </w:p>
    <w:p w14:paraId="38C841FF" w14:textId="62409DC6" w:rsidR="00B219B3" w:rsidRDefault="00B219B3" w:rsidP="00A54C04">
      <w:pPr>
        <w:rPr>
          <w:lang w:bidi="nl-NL"/>
        </w:rPr>
      </w:pPr>
    </w:p>
    <w:p w14:paraId="7A83B2AC" w14:textId="51E72387" w:rsidR="00B219B3" w:rsidRPr="00D66CB5" w:rsidRDefault="00D66CB5" w:rsidP="00A54C04">
      <w:pPr>
        <w:rPr>
          <w:i/>
          <w:iCs/>
          <w:u w:val="single"/>
          <w:lang w:bidi="nl-NL"/>
        </w:rPr>
      </w:pPr>
      <w:r w:rsidRPr="00D66CB5">
        <w:rPr>
          <w:i/>
          <w:iCs/>
          <w:u w:val="single"/>
          <w:lang w:bidi="nl-NL"/>
        </w:rPr>
        <w:t>Toepassingsmogelijkheden</w:t>
      </w:r>
    </w:p>
    <w:p w14:paraId="290F992B" w14:textId="0004FFE0" w:rsidR="00DC3254" w:rsidRDefault="00A01935" w:rsidP="00A54C04">
      <w:pPr>
        <w:rPr>
          <w:lang w:bidi="nl-NL"/>
        </w:rPr>
      </w:pPr>
      <w:r>
        <w:rPr>
          <w:noProof/>
        </w:rPr>
        <w:drawing>
          <wp:anchor distT="0" distB="0" distL="114300" distR="114300" simplePos="0" relativeHeight="251658270" behindDoc="0" locked="0" layoutInCell="1" allowOverlap="1" wp14:anchorId="2055A7DA" wp14:editId="4D23F4CD">
            <wp:simplePos x="0" y="0"/>
            <wp:positionH relativeFrom="margin">
              <wp:posOffset>1294765</wp:posOffset>
            </wp:positionH>
            <wp:positionV relativeFrom="margin">
              <wp:posOffset>4048760</wp:posOffset>
            </wp:positionV>
            <wp:extent cx="2893060" cy="2966085"/>
            <wp:effectExtent l="0" t="0" r="2540" b="5715"/>
            <wp:wrapThrough wrapText="bothSides">
              <wp:wrapPolygon edited="0">
                <wp:start x="0" y="0"/>
                <wp:lineTo x="0" y="21503"/>
                <wp:lineTo x="21477" y="21503"/>
                <wp:lineTo x="21477" y="0"/>
                <wp:lineTo x="0" y="0"/>
              </wp:wrapPolygon>
            </wp:wrapThrough>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871" t="5114" r="4311" b="2534"/>
                    <a:stretch/>
                  </pic:blipFill>
                  <pic:spPr bwMode="auto">
                    <a:xfrm>
                      <a:off x="0" y="0"/>
                      <a:ext cx="2893060" cy="296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8F32A" w14:textId="180BCA40" w:rsidR="00DC3254" w:rsidRDefault="00DC3254" w:rsidP="00A54C04">
      <w:pPr>
        <w:rPr>
          <w:lang w:bidi="nl-NL"/>
        </w:rPr>
      </w:pPr>
    </w:p>
    <w:p w14:paraId="3C21B0B5" w14:textId="3092593D" w:rsidR="00DC3254" w:rsidRDefault="00DC3254" w:rsidP="00A54C04">
      <w:pPr>
        <w:rPr>
          <w:lang w:bidi="nl-NL"/>
        </w:rPr>
      </w:pPr>
    </w:p>
    <w:p w14:paraId="4C27DEB9" w14:textId="4464BAC1" w:rsidR="00DC3254" w:rsidRDefault="00DC3254" w:rsidP="00A54C04">
      <w:pPr>
        <w:rPr>
          <w:lang w:bidi="nl-NL"/>
        </w:rPr>
      </w:pPr>
    </w:p>
    <w:p w14:paraId="5A589876" w14:textId="74D03474" w:rsidR="00DC3254" w:rsidRDefault="00DC3254" w:rsidP="00A54C04">
      <w:pPr>
        <w:rPr>
          <w:lang w:bidi="nl-NL"/>
        </w:rPr>
      </w:pPr>
    </w:p>
    <w:p w14:paraId="40169052" w14:textId="5D2233D2" w:rsidR="00DC3254" w:rsidRDefault="00DC3254" w:rsidP="00A54C04">
      <w:pPr>
        <w:rPr>
          <w:lang w:bidi="nl-NL"/>
        </w:rPr>
      </w:pPr>
    </w:p>
    <w:p w14:paraId="1C15A213" w14:textId="3CE8BB29" w:rsidR="00A01935" w:rsidRDefault="00A01935" w:rsidP="00A54C04">
      <w:pPr>
        <w:rPr>
          <w:lang w:bidi="nl-NL"/>
        </w:rPr>
      </w:pPr>
    </w:p>
    <w:p w14:paraId="23615A6D" w14:textId="30FCCCA0" w:rsidR="00A01935" w:rsidRDefault="00A01935" w:rsidP="00A54C04">
      <w:pPr>
        <w:rPr>
          <w:lang w:bidi="nl-NL"/>
        </w:rPr>
      </w:pPr>
    </w:p>
    <w:p w14:paraId="16541A35" w14:textId="5DC35E60" w:rsidR="00A01935" w:rsidRDefault="00A01935" w:rsidP="00A54C04">
      <w:pPr>
        <w:rPr>
          <w:lang w:bidi="nl-NL"/>
        </w:rPr>
      </w:pPr>
    </w:p>
    <w:p w14:paraId="09403E55" w14:textId="552B8435" w:rsidR="00A01935" w:rsidRDefault="00A01935" w:rsidP="00A54C04">
      <w:pPr>
        <w:rPr>
          <w:lang w:bidi="nl-NL"/>
        </w:rPr>
      </w:pPr>
    </w:p>
    <w:p w14:paraId="2B2F29C1" w14:textId="182C16ED" w:rsidR="00A01935" w:rsidRDefault="00A01935" w:rsidP="00A54C04">
      <w:pPr>
        <w:rPr>
          <w:lang w:bidi="nl-NL"/>
        </w:rPr>
      </w:pPr>
    </w:p>
    <w:p w14:paraId="01D276E8" w14:textId="06480F5C" w:rsidR="00807F57" w:rsidRDefault="00807F57" w:rsidP="00A54C04">
      <w:pPr>
        <w:rPr>
          <w:lang w:bidi="nl-NL"/>
        </w:rPr>
      </w:pPr>
    </w:p>
    <w:p w14:paraId="5F15D4AB" w14:textId="36D190BF" w:rsidR="00807F57" w:rsidRDefault="000860DF" w:rsidP="00A54C04">
      <w:pPr>
        <w:rPr>
          <w:lang w:bidi="nl-NL"/>
        </w:rPr>
      </w:pPr>
      <w:r>
        <w:rPr>
          <w:noProof/>
        </w:rPr>
        <mc:AlternateContent>
          <mc:Choice Requires="wps">
            <w:drawing>
              <wp:anchor distT="0" distB="0" distL="114300" distR="114300" simplePos="0" relativeHeight="251658273" behindDoc="0" locked="0" layoutInCell="1" allowOverlap="1" wp14:anchorId="5FBB81E4" wp14:editId="43A2CDAB">
                <wp:simplePos x="0" y="0"/>
                <wp:positionH relativeFrom="column">
                  <wp:posOffset>1472565</wp:posOffset>
                </wp:positionH>
                <wp:positionV relativeFrom="paragraph">
                  <wp:posOffset>1038225</wp:posOffset>
                </wp:positionV>
                <wp:extent cx="1444336" cy="274782"/>
                <wp:effectExtent l="0" t="0" r="22860" b="11430"/>
                <wp:wrapNone/>
                <wp:docPr id="175" name="Tekstvak 175"/>
                <wp:cNvGraphicFramePr/>
                <a:graphic xmlns:a="http://schemas.openxmlformats.org/drawingml/2006/main">
                  <a:graphicData uri="http://schemas.microsoft.com/office/word/2010/wordprocessingShape">
                    <wps:wsp>
                      <wps:cNvSpPr txBox="1"/>
                      <wps:spPr>
                        <a:xfrm>
                          <a:off x="0" y="0"/>
                          <a:ext cx="1444336" cy="274782"/>
                        </a:xfrm>
                        <a:prstGeom prst="rect">
                          <a:avLst/>
                        </a:prstGeom>
                        <a:solidFill>
                          <a:schemeClr val="lt1"/>
                        </a:solidFill>
                        <a:ln w="6350">
                          <a:solidFill>
                            <a:schemeClr val="bg1"/>
                          </a:solidFill>
                        </a:ln>
                      </wps:spPr>
                      <wps:txbx>
                        <w:txbxContent>
                          <w:p w14:paraId="4FFFCF7F" w14:textId="2EA07B1A" w:rsidR="00AE4091" w:rsidRPr="00D66CB5" w:rsidRDefault="00AE4091">
                            <w:pPr>
                              <w:rPr>
                                <w:lang w:val="nl-BE"/>
                              </w:rPr>
                            </w:pPr>
                            <w:r>
                              <w:rPr>
                                <w:lang w:val="nl-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B81E4" id="Tekstvak 175" o:spid="_x0000_s1077" type="#_x0000_t202" style="position:absolute;margin-left:115.95pt;margin-top:81.75pt;width:113.75pt;height:21.6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" fillcolor="white [3201]" strokecolor="white [3212]" strokeweight=".5pt">
                <v:textbox>
                  <w:txbxContent>
                    <w:p w14:paraId="4FFFCF7F" w14:textId="2EA07B1A" w:rsidR="00AE4091" w:rsidRPr="00D66CB5" w:rsidRDefault="00AE4091">
                      <w:pPr>
                        <w:rPr>
                          <w:lang w:val="nl-BE"/>
                        </w:rPr>
                      </w:pPr>
                      <w:r>
                        <w:rPr>
                          <w:lang w:val="nl-BE"/>
                        </w:rPr>
                        <w:t>……………………..</w:t>
                      </w:r>
                    </w:p>
                  </w:txbxContent>
                </v:textbox>
              </v:shape>
            </w:pict>
          </mc:Fallback>
        </mc:AlternateContent>
      </w:r>
      <w:r w:rsidR="00A01935">
        <w:rPr>
          <w:noProof/>
        </w:rPr>
        <mc:AlternateContent>
          <mc:Choice Requires="wps">
            <w:drawing>
              <wp:anchor distT="0" distB="0" distL="114300" distR="114300" simplePos="0" relativeHeight="251658274" behindDoc="0" locked="0" layoutInCell="1" allowOverlap="1" wp14:anchorId="2B3267C2" wp14:editId="3B2F40E4">
                <wp:simplePos x="0" y="0"/>
                <wp:positionH relativeFrom="column">
                  <wp:posOffset>5080635</wp:posOffset>
                </wp:positionH>
                <wp:positionV relativeFrom="paragraph">
                  <wp:posOffset>765175</wp:posOffset>
                </wp:positionV>
                <wp:extent cx="1443990" cy="274320"/>
                <wp:effectExtent l="0" t="0" r="22860" b="11430"/>
                <wp:wrapNone/>
                <wp:docPr id="185" name="Tekstvak 185"/>
                <wp:cNvGraphicFramePr/>
                <a:graphic xmlns:a="http://schemas.openxmlformats.org/drawingml/2006/main">
                  <a:graphicData uri="http://schemas.microsoft.com/office/word/2010/wordprocessingShape">
                    <wps:wsp>
                      <wps:cNvSpPr txBox="1"/>
                      <wps:spPr>
                        <a:xfrm>
                          <a:off x="0" y="0"/>
                          <a:ext cx="1443990" cy="274320"/>
                        </a:xfrm>
                        <a:prstGeom prst="rect">
                          <a:avLst/>
                        </a:prstGeom>
                        <a:solidFill>
                          <a:schemeClr val="lt1"/>
                        </a:solidFill>
                        <a:ln w="6350">
                          <a:solidFill>
                            <a:schemeClr val="bg1"/>
                          </a:solidFill>
                        </a:ln>
                      </wps:spPr>
                      <wps:txbx>
                        <w:txbxContent>
                          <w:p w14:paraId="2DB5FEF8" w14:textId="77777777" w:rsidR="00AE4091" w:rsidRPr="00D66CB5" w:rsidRDefault="00AE4091" w:rsidP="00D66CB5">
                            <w:pPr>
                              <w:rPr>
                                <w:lang w:val="nl-BE"/>
                              </w:rPr>
                            </w:pPr>
                            <w:r>
                              <w:rPr>
                                <w:lang w:val="nl-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267C2" id="Tekstvak 185" o:spid="_x0000_s1078" type="#_x0000_t202" style="position:absolute;margin-left:400.05pt;margin-top:60.25pt;width:113.7pt;height:21.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" fillcolor="white [3201]" strokecolor="white [3212]" strokeweight=".5pt">
                <v:textbox>
                  <w:txbxContent>
                    <w:p w14:paraId="2DB5FEF8" w14:textId="77777777" w:rsidR="00AE4091" w:rsidRPr="00D66CB5" w:rsidRDefault="00AE4091" w:rsidP="00D66CB5">
                      <w:pPr>
                        <w:rPr>
                          <w:lang w:val="nl-BE"/>
                        </w:rPr>
                      </w:pPr>
                      <w:r>
                        <w:rPr>
                          <w:lang w:val="nl-BE"/>
                        </w:rPr>
                        <w:t>……………………..</w:t>
                      </w:r>
                    </w:p>
                  </w:txbxContent>
                </v:textbox>
              </v:shape>
            </w:pict>
          </mc:Fallback>
        </mc:AlternateContent>
      </w:r>
      <w:r w:rsidR="00A01935">
        <w:rPr>
          <w:noProof/>
        </w:rPr>
        <mc:AlternateContent>
          <mc:Choice Requires="wps">
            <w:drawing>
              <wp:anchor distT="0" distB="0" distL="114300" distR="114300" simplePos="0" relativeHeight="251658276" behindDoc="0" locked="0" layoutInCell="1" allowOverlap="1" wp14:anchorId="103DFE8A" wp14:editId="09D0C13A">
                <wp:simplePos x="0" y="0"/>
                <wp:positionH relativeFrom="column">
                  <wp:posOffset>1454785</wp:posOffset>
                </wp:positionH>
                <wp:positionV relativeFrom="paragraph">
                  <wp:posOffset>487680</wp:posOffset>
                </wp:positionV>
                <wp:extent cx="1444336" cy="274782"/>
                <wp:effectExtent l="0" t="0" r="22860" b="11430"/>
                <wp:wrapNone/>
                <wp:docPr id="187" name="Tekstvak 187"/>
                <wp:cNvGraphicFramePr/>
                <a:graphic xmlns:a="http://schemas.openxmlformats.org/drawingml/2006/main">
                  <a:graphicData uri="http://schemas.microsoft.com/office/word/2010/wordprocessingShape">
                    <wps:wsp>
                      <wps:cNvSpPr txBox="1"/>
                      <wps:spPr>
                        <a:xfrm>
                          <a:off x="0" y="0"/>
                          <a:ext cx="1444336" cy="274782"/>
                        </a:xfrm>
                        <a:prstGeom prst="rect">
                          <a:avLst/>
                        </a:prstGeom>
                        <a:solidFill>
                          <a:schemeClr val="lt1"/>
                        </a:solidFill>
                        <a:ln w="6350">
                          <a:solidFill>
                            <a:schemeClr val="bg1"/>
                          </a:solidFill>
                        </a:ln>
                      </wps:spPr>
                      <wps:txbx>
                        <w:txbxContent>
                          <w:p w14:paraId="5B642A1E" w14:textId="77777777" w:rsidR="00AE4091" w:rsidRPr="00D66CB5" w:rsidRDefault="00AE4091" w:rsidP="00D66CB5">
                            <w:pPr>
                              <w:rPr>
                                <w:lang w:val="nl-BE"/>
                              </w:rPr>
                            </w:pPr>
                            <w:r>
                              <w:rPr>
                                <w:lang w:val="nl-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FE8A" id="Tekstvak 187" o:spid="_x0000_s1079" type="#_x0000_t202" style="position:absolute;margin-left:114.55pt;margin-top:38.4pt;width:113.75pt;height:21.6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" fillcolor="white [3201]" strokecolor="white [3212]" strokeweight=".5pt">
                <v:textbox>
                  <w:txbxContent>
                    <w:p w14:paraId="5B642A1E" w14:textId="77777777" w:rsidR="00AE4091" w:rsidRPr="00D66CB5" w:rsidRDefault="00AE4091" w:rsidP="00D66CB5">
                      <w:pPr>
                        <w:rPr>
                          <w:lang w:val="nl-BE"/>
                        </w:rPr>
                      </w:pPr>
                      <w:r>
                        <w:rPr>
                          <w:lang w:val="nl-BE"/>
                        </w:rPr>
                        <w:t>……………………..</w:t>
                      </w:r>
                    </w:p>
                  </w:txbxContent>
                </v:textbox>
              </v:shape>
            </w:pict>
          </mc:Fallback>
        </mc:AlternateContent>
      </w:r>
      <w:r w:rsidR="00A01935">
        <w:rPr>
          <w:noProof/>
        </w:rPr>
        <mc:AlternateContent>
          <mc:Choice Requires="wps">
            <w:drawing>
              <wp:anchor distT="0" distB="0" distL="114300" distR="114300" simplePos="0" relativeHeight="251658275" behindDoc="0" locked="0" layoutInCell="1" allowOverlap="1" wp14:anchorId="127DABF7" wp14:editId="0475CB3F">
                <wp:simplePos x="0" y="0"/>
                <wp:positionH relativeFrom="column">
                  <wp:posOffset>-364490</wp:posOffset>
                </wp:positionH>
                <wp:positionV relativeFrom="paragraph">
                  <wp:posOffset>767080</wp:posOffset>
                </wp:positionV>
                <wp:extent cx="1444336" cy="274782"/>
                <wp:effectExtent l="0" t="0" r="22860" b="11430"/>
                <wp:wrapNone/>
                <wp:docPr id="186" name="Tekstvak 186"/>
                <wp:cNvGraphicFramePr/>
                <a:graphic xmlns:a="http://schemas.openxmlformats.org/drawingml/2006/main">
                  <a:graphicData uri="http://schemas.microsoft.com/office/word/2010/wordprocessingShape">
                    <wps:wsp>
                      <wps:cNvSpPr txBox="1"/>
                      <wps:spPr>
                        <a:xfrm>
                          <a:off x="0" y="0"/>
                          <a:ext cx="1444336" cy="274782"/>
                        </a:xfrm>
                        <a:prstGeom prst="rect">
                          <a:avLst/>
                        </a:prstGeom>
                        <a:solidFill>
                          <a:schemeClr val="lt1"/>
                        </a:solidFill>
                        <a:ln w="6350">
                          <a:solidFill>
                            <a:schemeClr val="bg1"/>
                          </a:solidFill>
                        </a:ln>
                      </wps:spPr>
                      <wps:txbx>
                        <w:txbxContent>
                          <w:p w14:paraId="7943821E" w14:textId="77777777" w:rsidR="00AE4091" w:rsidRPr="00D66CB5" w:rsidRDefault="00AE4091" w:rsidP="00D66CB5">
                            <w:pPr>
                              <w:rPr>
                                <w:lang w:val="nl-BE"/>
                              </w:rPr>
                            </w:pPr>
                            <w:r>
                              <w:rPr>
                                <w:lang w:val="nl-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DABF7" id="Tekstvak 186" o:spid="_x0000_s1080" type="#_x0000_t202" style="position:absolute;margin-left:-28.7pt;margin-top:60.4pt;width:113.75pt;height:21.6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" fillcolor="white [3201]" strokecolor="white [3212]" strokeweight=".5pt">
                <v:textbox>
                  <w:txbxContent>
                    <w:p w14:paraId="7943821E" w14:textId="77777777" w:rsidR="00AE4091" w:rsidRPr="00D66CB5" w:rsidRDefault="00AE4091" w:rsidP="00D66CB5">
                      <w:pPr>
                        <w:rPr>
                          <w:lang w:val="nl-BE"/>
                        </w:rPr>
                      </w:pPr>
                      <w:r>
                        <w:rPr>
                          <w:lang w:val="nl-BE"/>
                        </w:rPr>
                        <w:t>……………………..</w:t>
                      </w:r>
                    </w:p>
                  </w:txbxContent>
                </v:textbox>
              </v:shape>
            </w:pict>
          </mc:Fallback>
        </mc:AlternateContent>
      </w:r>
      <w:r w:rsidR="00D66CB5">
        <w:rPr>
          <w:noProof/>
        </w:rPr>
        <mc:AlternateContent>
          <mc:Choice Requires="wps">
            <w:drawing>
              <wp:anchor distT="0" distB="0" distL="114300" distR="114300" simplePos="0" relativeHeight="251658272" behindDoc="0" locked="0" layoutInCell="1" allowOverlap="1" wp14:anchorId="5258A989" wp14:editId="2EBA8BD7">
                <wp:simplePos x="0" y="0"/>
                <wp:positionH relativeFrom="column">
                  <wp:posOffset>1451379</wp:posOffset>
                </wp:positionH>
                <wp:positionV relativeFrom="paragraph">
                  <wp:posOffset>398491</wp:posOffset>
                </wp:positionV>
                <wp:extent cx="346364" cy="121228"/>
                <wp:effectExtent l="19050" t="19050" r="15875" b="12700"/>
                <wp:wrapNone/>
                <wp:docPr id="170" name="Rechthoek 170"/>
                <wp:cNvGraphicFramePr/>
                <a:graphic xmlns:a="http://schemas.openxmlformats.org/drawingml/2006/main">
                  <a:graphicData uri="http://schemas.microsoft.com/office/word/2010/wordprocessingShape">
                    <wps:wsp>
                      <wps:cNvSpPr/>
                      <wps:spPr>
                        <a:xfrm>
                          <a:off x="0" y="0"/>
                          <a:ext cx="346364" cy="1212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DB8E8" id="Rechthoek 170" o:spid="_x0000_s1026" style="position:absolute;margin-left:114.3pt;margin-top:31.4pt;width:27.25pt;height:9.5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" fillcolor="white [3212]" strokecolor="white [3212]" strokeweight="3pt"/>
            </w:pict>
          </mc:Fallback>
        </mc:AlternateContent>
      </w:r>
      <w:r w:rsidR="00D66CB5">
        <w:rPr>
          <w:noProof/>
        </w:rPr>
        <w:drawing>
          <wp:anchor distT="0" distB="0" distL="114300" distR="114300" simplePos="0" relativeHeight="251658271" behindDoc="0" locked="0" layoutInCell="1" allowOverlap="1" wp14:anchorId="22B32569" wp14:editId="2CC8190F">
            <wp:simplePos x="0" y="0"/>
            <wp:positionH relativeFrom="margin">
              <wp:posOffset>-637540</wp:posOffset>
            </wp:positionH>
            <wp:positionV relativeFrom="margin">
              <wp:posOffset>8021320</wp:posOffset>
            </wp:positionV>
            <wp:extent cx="7161530" cy="876300"/>
            <wp:effectExtent l="0" t="0" r="1270" b="0"/>
            <wp:wrapThrough wrapText="bothSides">
              <wp:wrapPolygon edited="0">
                <wp:start x="0" y="0"/>
                <wp:lineTo x="0" y="21130"/>
                <wp:lineTo x="21546" y="21130"/>
                <wp:lineTo x="21546" y="0"/>
                <wp:lineTo x="0" y="0"/>
              </wp:wrapPolygon>
            </wp:wrapThrough>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22420" b="12385"/>
                    <a:stretch/>
                  </pic:blipFill>
                  <pic:spPr bwMode="auto">
                    <a:xfrm>
                      <a:off x="0" y="0"/>
                      <a:ext cx="716153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C3E38" w14:textId="0D727FF0" w:rsidR="00A54C04" w:rsidRPr="00A54C04" w:rsidRDefault="00A54C04" w:rsidP="0050399D">
      <w:pPr>
        <w:pStyle w:val="Kop3"/>
        <w:spacing w:before="200"/>
        <w:jc w:val="left"/>
        <w:rPr>
          <w:color w:val="auto"/>
          <w:lang w:bidi="nl-NL"/>
        </w:rPr>
      </w:pPr>
      <w:r w:rsidRPr="00A54C04">
        <w:rPr>
          <w:color w:val="auto"/>
          <w:lang w:bidi="nl-NL"/>
        </w:rPr>
        <w:lastRenderedPageBreak/>
        <w:t>Recyclage</w:t>
      </w:r>
    </w:p>
    <w:p w14:paraId="7A332FA2" w14:textId="07F1D0FE" w:rsidR="00A54C04" w:rsidRPr="0050399D" w:rsidRDefault="00A54C04" w:rsidP="0050399D">
      <w:pPr>
        <w:spacing w:after="0"/>
        <w:rPr>
          <w:sz w:val="2"/>
          <w:szCs w:val="2"/>
          <w:lang w:bidi="nl-NL"/>
        </w:rPr>
      </w:pPr>
    </w:p>
    <w:p w14:paraId="62EB46DC" w14:textId="3E38432C" w:rsidR="0050399D" w:rsidRPr="00671540" w:rsidRDefault="0050399D" w:rsidP="0050399D">
      <w:pPr>
        <w:spacing w:after="0"/>
        <w:rPr>
          <w:lang w:bidi="nl-NL"/>
        </w:rPr>
      </w:pPr>
      <w:r w:rsidRPr="00671540">
        <w:rPr>
          <w:lang w:bidi="nl-NL"/>
        </w:rPr>
        <w:t>Kruis de materialen aan die WEL gerecycleerd zijn.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036"/>
        <w:gridCol w:w="2788"/>
      </w:tblGrid>
      <w:tr w:rsidR="0050399D" w14:paraId="7ED0DFB7" w14:textId="77777777" w:rsidTr="0050399D">
        <w:tc>
          <w:tcPr>
            <w:tcW w:w="3020" w:type="dxa"/>
            <w:vAlign w:val="center"/>
          </w:tcPr>
          <w:p w14:paraId="4A614323" w14:textId="488D40FF" w:rsidR="0050399D" w:rsidRDefault="0050399D" w:rsidP="0050399D">
            <w:pPr>
              <w:jc w:val="center"/>
              <w:rPr>
                <w:lang w:bidi="nl-NL"/>
              </w:rPr>
            </w:pPr>
            <w:r>
              <w:rPr>
                <w:noProof/>
              </w:rPr>
              <w:drawing>
                <wp:inline distT="0" distB="0" distL="0" distR="0" wp14:anchorId="0842E211" wp14:editId="0F0B1751">
                  <wp:extent cx="1440000" cy="1440000"/>
                  <wp:effectExtent l="0" t="0" r="8255" b="8255"/>
                  <wp:docPr id="190" name="Afbeelding 190" descr="Continental Clothing Salvage unisex pullover ho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ental Clothing Salvage unisex pullover hood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vAlign w:val="center"/>
          </w:tcPr>
          <w:p w14:paraId="10597E65" w14:textId="43FEC5D1" w:rsidR="0050399D" w:rsidRDefault="0050399D" w:rsidP="0050399D">
            <w:pPr>
              <w:jc w:val="center"/>
              <w:rPr>
                <w:lang w:bidi="nl-NL"/>
              </w:rPr>
            </w:pPr>
            <w:r>
              <w:rPr>
                <w:noProof/>
              </w:rPr>
              <w:drawing>
                <wp:inline distT="0" distB="0" distL="0" distR="0" wp14:anchorId="444CA0A5" wp14:editId="4DCDE4AF">
                  <wp:extent cx="1783080" cy="1439545"/>
                  <wp:effectExtent l="0" t="0" r="7620" b="8255"/>
                  <wp:docPr id="204" name="Afbeelding 204" descr="Light Bulb, Lichten, Bokeh,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ght Bulb, Lichten, Bokeh, Energie"/>
                          <pic:cNvPicPr>
                            <a:picLocks noChangeAspect="1" noChangeArrowheads="1"/>
                          </pic:cNvPicPr>
                        </pic:nvPicPr>
                        <pic:blipFill rotWithShape="1">
                          <a:blip r:embed="rId28">
                            <a:extLst>
                              <a:ext uri="{28A0092B-C50C-407E-A947-70E740481C1C}">
                                <a14:useLocalDpi xmlns:a14="http://schemas.microsoft.com/office/drawing/2010/main" val="0"/>
                              </a:ext>
                            </a:extLst>
                          </a:blip>
                          <a:srcRect r="17229"/>
                          <a:stretch/>
                        </pic:blipFill>
                        <pic:spPr bwMode="auto">
                          <a:xfrm>
                            <a:off x="0" y="0"/>
                            <a:ext cx="178364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0" w:type="dxa"/>
            <w:vAlign w:val="center"/>
          </w:tcPr>
          <w:p w14:paraId="545292A6" w14:textId="71502B43" w:rsidR="0050399D" w:rsidRDefault="0050399D" w:rsidP="0050399D">
            <w:pPr>
              <w:jc w:val="center"/>
              <w:rPr>
                <w:lang w:bidi="nl-NL"/>
              </w:rPr>
            </w:pPr>
            <w:r>
              <w:rPr>
                <w:noProof/>
              </w:rPr>
              <w:drawing>
                <wp:inline distT="0" distB="0" distL="0" distR="0" wp14:anchorId="6D7CF183" wp14:editId="3A10C5C4">
                  <wp:extent cx="1440000" cy="1440000"/>
                  <wp:effectExtent l="0" t="0" r="8255" b="8255"/>
                  <wp:docPr id="194" name="Afbeelding 194" descr="mok van gerecycled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k van gerecycled plast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50399D" w14:paraId="1A91BF7B" w14:textId="77777777" w:rsidTr="0050399D">
        <w:tc>
          <w:tcPr>
            <w:tcW w:w="3020" w:type="dxa"/>
            <w:vAlign w:val="center"/>
          </w:tcPr>
          <w:p w14:paraId="2E236186" w14:textId="42231D3E" w:rsidR="0050399D" w:rsidRDefault="0050399D" w:rsidP="0050399D">
            <w:pPr>
              <w:pStyle w:val="Lijstalinea"/>
              <w:numPr>
                <w:ilvl w:val="0"/>
                <w:numId w:val="13"/>
              </w:numPr>
              <w:spacing w:after="0"/>
              <w:rPr>
                <w:lang w:bidi="nl-NL"/>
              </w:rPr>
            </w:pPr>
          </w:p>
        </w:tc>
        <w:tc>
          <w:tcPr>
            <w:tcW w:w="3020" w:type="dxa"/>
            <w:vAlign w:val="center"/>
          </w:tcPr>
          <w:p w14:paraId="1E6116D7" w14:textId="77777777" w:rsidR="0050399D" w:rsidRDefault="0050399D" w:rsidP="0050399D">
            <w:pPr>
              <w:pStyle w:val="Lijstalinea"/>
              <w:numPr>
                <w:ilvl w:val="0"/>
                <w:numId w:val="13"/>
              </w:numPr>
              <w:spacing w:after="0"/>
              <w:rPr>
                <w:lang w:bidi="nl-NL"/>
              </w:rPr>
            </w:pPr>
          </w:p>
        </w:tc>
        <w:tc>
          <w:tcPr>
            <w:tcW w:w="3020" w:type="dxa"/>
            <w:vAlign w:val="center"/>
          </w:tcPr>
          <w:p w14:paraId="0DB602B0" w14:textId="77777777" w:rsidR="0050399D" w:rsidRDefault="0050399D" w:rsidP="0050399D">
            <w:pPr>
              <w:pStyle w:val="Lijstalinea"/>
              <w:numPr>
                <w:ilvl w:val="0"/>
                <w:numId w:val="13"/>
              </w:numPr>
              <w:spacing w:after="0"/>
              <w:rPr>
                <w:lang w:bidi="nl-NL"/>
              </w:rPr>
            </w:pPr>
          </w:p>
        </w:tc>
      </w:tr>
      <w:tr w:rsidR="0050399D" w14:paraId="7C662D9A" w14:textId="77777777" w:rsidTr="0050399D">
        <w:tc>
          <w:tcPr>
            <w:tcW w:w="3020" w:type="dxa"/>
            <w:vAlign w:val="center"/>
          </w:tcPr>
          <w:p w14:paraId="646B853B" w14:textId="5995B695" w:rsidR="0050399D" w:rsidRDefault="0050399D" w:rsidP="0050399D">
            <w:pPr>
              <w:jc w:val="center"/>
              <w:rPr>
                <w:lang w:bidi="nl-NL"/>
              </w:rPr>
            </w:pPr>
            <w:r>
              <w:rPr>
                <w:noProof/>
              </w:rPr>
              <w:drawing>
                <wp:inline distT="0" distB="0" distL="0" distR="0" wp14:anchorId="447D7EA0" wp14:editId="4FC08C8C">
                  <wp:extent cx="1722120" cy="1439545"/>
                  <wp:effectExtent l="0" t="0" r="0" b="8255"/>
                  <wp:docPr id="9" name="Afbeelding 9" descr="Bril, Roze Bril, Lens, Gezichtsverm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il, Roze Bril, Lens, Gezichtsvermogen"/>
                          <pic:cNvPicPr>
                            <a:picLocks noChangeAspect="1" noChangeArrowheads="1"/>
                          </pic:cNvPicPr>
                        </pic:nvPicPr>
                        <pic:blipFill rotWithShape="1">
                          <a:blip r:embed="rId30">
                            <a:extLst>
                              <a:ext uri="{28A0092B-C50C-407E-A947-70E740481C1C}">
                                <a14:useLocalDpi xmlns:a14="http://schemas.microsoft.com/office/drawing/2010/main" val="0"/>
                              </a:ext>
                            </a:extLst>
                          </a:blip>
                          <a:srcRect l="10226" r="10084"/>
                          <a:stretch/>
                        </pic:blipFill>
                        <pic:spPr bwMode="auto">
                          <a:xfrm>
                            <a:off x="0" y="0"/>
                            <a:ext cx="172266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0" w:type="dxa"/>
            <w:vAlign w:val="center"/>
          </w:tcPr>
          <w:p w14:paraId="0BE32771" w14:textId="2724D79D" w:rsidR="0050399D" w:rsidRDefault="0050399D" w:rsidP="0050399D">
            <w:pPr>
              <w:jc w:val="center"/>
              <w:rPr>
                <w:lang w:bidi="nl-NL"/>
              </w:rPr>
            </w:pPr>
            <w:r>
              <w:rPr>
                <w:noProof/>
              </w:rPr>
              <w:drawing>
                <wp:inline distT="0" distB="0" distL="0" distR="0" wp14:anchorId="4B706B9D" wp14:editId="0EB5468B">
                  <wp:extent cx="1440000" cy="1440000"/>
                  <wp:effectExtent l="0" t="0" r="8255" b="8255"/>
                  <wp:docPr id="191" name="Afbeelding 191" descr="fanny pack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ny pack recyc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vAlign w:val="center"/>
          </w:tcPr>
          <w:p w14:paraId="246CC8F5" w14:textId="322C0CD1" w:rsidR="0050399D" w:rsidRDefault="0050399D" w:rsidP="0050399D">
            <w:pPr>
              <w:jc w:val="center"/>
              <w:rPr>
                <w:lang w:bidi="nl-NL"/>
              </w:rPr>
            </w:pPr>
            <w:r>
              <w:rPr>
                <w:noProof/>
              </w:rPr>
              <w:drawing>
                <wp:inline distT="0" distB="0" distL="0" distR="0" wp14:anchorId="5EF4825F" wp14:editId="79BA5BF5">
                  <wp:extent cx="1440000" cy="1440000"/>
                  <wp:effectExtent l="0" t="0" r="8255" b="8255"/>
                  <wp:docPr id="193" name="Afbeelding 193" descr="continental clothing salvage schort 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inental clothing salvage schort la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50399D" w14:paraId="1AE23BF8" w14:textId="77777777" w:rsidTr="0050399D">
        <w:tc>
          <w:tcPr>
            <w:tcW w:w="3020" w:type="dxa"/>
            <w:vAlign w:val="center"/>
          </w:tcPr>
          <w:p w14:paraId="7643A9B7" w14:textId="77777777" w:rsidR="0050399D" w:rsidRDefault="0050399D" w:rsidP="0050399D">
            <w:pPr>
              <w:pStyle w:val="Lijstalinea"/>
              <w:numPr>
                <w:ilvl w:val="0"/>
                <w:numId w:val="13"/>
              </w:numPr>
              <w:spacing w:after="0"/>
              <w:rPr>
                <w:lang w:bidi="nl-NL"/>
              </w:rPr>
            </w:pPr>
          </w:p>
        </w:tc>
        <w:tc>
          <w:tcPr>
            <w:tcW w:w="3020" w:type="dxa"/>
            <w:vAlign w:val="center"/>
          </w:tcPr>
          <w:p w14:paraId="1CD2B67C" w14:textId="77777777" w:rsidR="0050399D" w:rsidRDefault="0050399D" w:rsidP="0050399D">
            <w:pPr>
              <w:pStyle w:val="Lijstalinea"/>
              <w:numPr>
                <w:ilvl w:val="0"/>
                <w:numId w:val="13"/>
              </w:numPr>
              <w:spacing w:after="0"/>
              <w:rPr>
                <w:lang w:bidi="nl-NL"/>
              </w:rPr>
            </w:pPr>
          </w:p>
        </w:tc>
        <w:tc>
          <w:tcPr>
            <w:tcW w:w="3020" w:type="dxa"/>
            <w:vAlign w:val="center"/>
          </w:tcPr>
          <w:p w14:paraId="5AAF8731" w14:textId="77777777" w:rsidR="0050399D" w:rsidRDefault="0050399D" w:rsidP="0050399D">
            <w:pPr>
              <w:pStyle w:val="Lijstalinea"/>
              <w:numPr>
                <w:ilvl w:val="0"/>
                <w:numId w:val="13"/>
              </w:numPr>
              <w:spacing w:after="0"/>
              <w:rPr>
                <w:lang w:bidi="nl-NL"/>
              </w:rPr>
            </w:pPr>
          </w:p>
        </w:tc>
      </w:tr>
      <w:tr w:rsidR="0050399D" w14:paraId="5351D9BB" w14:textId="77777777" w:rsidTr="0050399D">
        <w:tc>
          <w:tcPr>
            <w:tcW w:w="3020" w:type="dxa"/>
            <w:vAlign w:val="center"/>
          </w:tcPr>
          <w:p w14:paraId="4382BA5F" w14:textId="78D5780E" w:rsidR="0050399D" w:rsidRDefault="0050399D" w:rsidP="0050399D">
            <w:pPr>
              <w:jc w:val="center"/>
              <w:rPr>
                <w:lang w:bidi="nl-NL"/>
              </w:rPr>
            </w:pPr>
            <w:r>
              <w:rPr>
                <w:noProof/>
              </w:rPr>
              <w:drawing>
                <wp:inline distT="0" distB="0" distL="0" distR="0" wp14:anchorId="306BA91F" wp14:editId="1CD88845">
                  <wp:extent cx="1440000" cy="1440000"/>
                  <wp:effectExtent l="0" t="0" r="8255" b="8255"/>
                  <wp:docPr id="200" name="Afbeelding 200" descr="ds5 regeneration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5 regeneration p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vAlign w:val="center"/>
          </w:tcPr>
          <w:p w14:paraId="0934B072" w14:textId="4A7B0DF1" w:rsidR="0050399D" w:rsidRDefault="0050399D" w:rsidP="0050399D">
            <w:pPr>
              <w:jc w:val="center"/>
              <w:rPr>
                <w:lang w:bidi="nl-NL"/>
              </w:rPr>
            </w:pPr>
            <w:r>
              <w:rPr>
                <w:noProof/>
              </w:rPr>
              <w:drawing>
                <wp:inline distT="0" distB="0" distL="0" distR="0" wp14:anchorId="6DD2C418" wp14:editId="417F2A06">
                  <wp:extent cx="1501140" cy="1439545"/>
                  <wp:effectExtent l="0" t="0" r="3810" b="8255"/>
                  <wp:docPr id="202" name="Afbeelding 202" descr="Accessoires, Koffiefilters, Keu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cessoires, Koffiefilters, Keuken"/>
                          <pic:cNvPicPr>
                            <a:picLocks noChangeAspect="1" noChangeArrowheads="1"/>
                          </pic:cNvPicPr>
                        </pic:nvPicPr>
                        <pic:blipFill rotWithShape="1">
                          <a:blip r:embed="rId34">
                            <a:extLst>
                              <a:ext uri="{28A0092B-C50C-407E-A947-70E740481C1C}">
                                <a14:useLocalDpi xmlns:a14="http://schemas.microsoft.com/office/drawing/2010/main" val="0"/>
                              </a:ext>
                            </a:extLst>
                          </a:blip>
                          <a:srcRect l="13046" r="17489"/>
                          <a:stretch/>
                        </pic:blipFill>
                        <pic:spPr bwMode="auto">
                          <a:xfrm>
                            <a:off x="0" y="0"/>
                            <a:ext cx="1501615"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0" w:type="dxa"/>
            <w:vAlign w:val="center"/>
          </w:tcPr>
          <w:p w14:paraId="4561C866" w14:textId="1B5E5FFF" w:rsidR="0050399D" w:rsidRDefault="0050399D" w:rsidP="0050399D">
            <w:pPr>
              <w:jc w:val="center"/>
              <w:rPr>
                <w:lang w:bidi="nl-NL"/>
              </w:rPr>
            </w:pPr>
            <w:r>
              <w:rPr>
                <w:noProof/>
              </w:rPr>
              <w:drawing>
                <wp:inline distT="0" distB="0" distL="0" distR="0" wp14:anchorId="0E95785B" wp14:editId="7B031E4B">
                  <wp:extent cx="1440000" cy="1440000"/>
                  <wp:effectExtent l="0" t="0" r="8255" b="8255"/>
                  <wp:docPr id="199" name="Afbeelding 199" descr="frisbee gerecy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isbee gerecycl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50399D" w14:paraId="310B6A91" w14:textId="77777777" w:rsidTr="0050399D">
        <w:tc>
          <w:tcPr>
            <w:tcW w:w="3020" w:type="dxa"/>
            <w:vAlign w:val="center"/>
          </w:tcPr>
          <w:p w14:paraId="7A94DBF5" w14:textId="77777777" w:rsidR="0050399D" w:rsidRDefault="0050399D" w:rsidP="0050399D">
            <w:pPr>
              <w:pStyle w:val="Lijstalinea"/>
              <w:numPr>
                <w:ilvl w:val="0"/>
                <w:numId w:val="13"/>
              </w:numPr>
              <w:spacing w:after="0"/>
              <w:rPr>
                <w:lang w:bidi="nl-NL"/>
              </w:rPr>
            </w:pPr>
          </w:p>
        </w:tc>
        <w:tc>
          <w:tcPr>
            <w:tcW w:w="3020" w:type="dxa"/>
            <w:vAlign w:val="center"/>
          </w:tcPr>
          <w:p w14:paraId="3BC74994" w14:textId="74D0DAF2" w:rsidR="0050399D" w:rsidRDefault="0050399D" w:rsidP="0050399D">
            <w:pPr>
              <w:pStyle w:val="Lijstalinea"/>
              <w:numPr>
                <w:ilvl w:val="0"/>
                <w:numId w:val="13"/>
              </w:numPr>
              <w:spacing w:after="0"/>
              <w:rPr>
                <w:lang w:bidi="nl-NL"/>
              </w:rPr>
            </w:pPr>
          </w:p>
        </w:tc>
        <w:tc>
          <w:tcPr>
            <w:tcW w:w="3020" w:type="dxa"/>
            <w:vAlign w:val="center"/>
          </w:tcPr>
          <w:p w14:paraId="675E8B1B" w14:textId="77777777" w:rsidR="0050399D" w:rsidRDefault="0050399D" w:rsidP="0050399D">
            <w:pPr>
              <w:pStyle w:val="Lijstalinea"/>
              <w:numPr>
                <w:ilvl w:val="0"/>
                <w:numId w:val="13"/>
              </w:numPr>
              <w:spacing w:after="0"/>
              <w:rPr>
                <w:lang w:bidi="nl-NL"/>
              </w:rPr>
            </w:pPr>
          </w:p>
        </w:tc>
      </w:tr>
      <w:tr w:rsidR="0050399D" w14:paraId="194ABA4C" w14:textId="77777777" w:rsidTr="0050399D">
        <w:tc>
          <w:tcPr>
            <w:tcW w:w="3020" w:type="dxa"/>
            <w:vAlign w:val="center"/>
          </w:tcPr>
          <w:p w14:paraId="46E1A7B6" w14:textId="0F323916" w:rsidR="0050399D" w:rsidRDefault="0050399D" w:rsidP="0050399D">
            <w:pPr>
              <w:jc w:val="center"/>
              <w:rPr>
                <w:lang w:bidi="nl-NL"/>
              </w:rPr>
            </w:pPr>
            <w:r>
              <w:rPr>
                <w:noProof/>
              </w:rPr>
              <w:drawing>
                <wp:inline distT="0" distB="0" distL="0" distR="0" wp14:anchorId="14C4BA3E" wp14:editId="43E005B8">
                  <wp:extent cx="1341120" cy="1439545"/>
                  <wp:effectExtent l="0" t="0" r="0" b="8255"/>
                  <wp:docPr id="203" name="Afbeelding 203" descr="Popcorn, Films, Bioscoop,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pcorn, Films, Bioscoop, Entertainment"/>
                          <pic:cNvPicPr>
                            <a:picLocks noChangeAspect="1" noChangeArrowheads="1"/>
                          </pic:cNvPicPr>
                        </pic:nvPicPr>
                        <pic:blipFill rotWithShape="1">
                          <a:blip r:embed="rId36">
                            <a:extLst>
                              <a:ext uri="{28A0092B-C50C-407E-A947-70E740481C1C}">
                                <a14:useLocalDpi xmlns:a14="http://schemas.microsoft.com/office/drawing/2010/main" val="0"/>
                              </a:ext>
                            </a:extLst>
                          </a:blip>
                          <a:srcRect l="15899" r="14147"/>
                          <a:stretch/>
                        </pic:blipFill>
                        <pic:spPr bwMode="auto">
                          <a:xfrm>
                            <a:off x="0" y="0"/>
                            <a:ext cx="1341544"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0" w:type="dxa"/>
            <w:vAlign w:val="center"/>
          </w:tcPr>
          <w:p w14:paraId="59EBC410" w14:textId="09C90F9D" w:rsidR="0050399D" w:rsidRDefault="0050399D" w:rsidP="0050399D">
            <w:pPr>
              <w:jc w:val="center"/>
              <w:rPr>
                <w:lang w:bidi="nl-NL"/>
              </w:rPr>
            </w:pPr>
            <w:r>
              <w:rPr>
                <w:noProof/>
              </w:rPr>
              <w:drawing>
                <wp:inline distT="0" distB="0" distL="0" distR="0" wp14:anchorId="0168A0B4" wp14:editId="0FA314FB">
                  <wp:extent cx="1440000" cy="1440000"/>
                  <wp:effectExtent l="0" t="0" r="8255" b="8255"/>
                  <wp:docPr id="201" name="Afbeelding 201" descr="gerecycled papieren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ecycled papieren t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vAlign w:val="center"/>
          </w:tcPr>
          <w:p w14:paraId="44CD7693" w14:textId="0FFC247B" w:rsidR="0050399D" w:rsidRDefault="0050399D" w:rsidP="0050399D">
            <w:pPr>
              <w:jc w:val="center"/>
              <w:rPr>
                <w:lang w:bidi="nl-NL"/>
              </w:rPr>
            </w:pPr>
            <w:r>
              <w:rPr>
                <w:noProof/>
              </w:rPr>
              <w:drawing>
                <wp:inline distT="0" distB="0" distL="0" distR="0" wp14:anchorId="571040DF" wp14:editId="51A71E3F">
                  <wp:extent cx="1231265" cy="853440"/>
                  <wp:effectExtent l="0" t="0" r="6985" b="3810"/>
                  <wp:docPr id="206" name="Afbeelding 206" descr="Schetsen, Tekening, Potlood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etsen, Tekening, Potlood Kleur"/>
                          <pic:cNvPicPr>
                            <a:picLocks noChangeAspect="1" noChangeArrowheads="1"/>
                          </pic:cNvPicPr>
                        </pic:nvPicPr>
                        <pic:blipFill rotWithShape="1">
                          <a:blip r:embed="rId38">
                            <a:extLst>
                              <a:ext uri="{28A0092B-C50C-407E-A947-70E740481C1C}">
                                <a14:useLocalDpi xmlns:a14="http://schemas.microsoft.com/office/drawing/2010/main" val="0"/>
                              </a:ext>
                            </a:extLst>
                          </a:blip>
                          <a:srcRect l="20271" t="24349" r="15505" b="16366"/>
                          <a:stretch/>
                        </pic:blipFill>
                        <pic:spPr bwMode="auto">
                          <a:xfrm>
                            <a:off x="0" y="0"/>
                            <a:ext cx="1231654" cy="853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399D" w14:paraId="39EF1381" w14:textId="77777777" w:rsidTr="0050399D">
        <w:tc>
          <w:tcPr>
            <w:tcW w:w="3020" w:type="dxa"/>
            <w:vAlign w:val="center"/>
          </w:tcPr>
          <w:p w14:paraId="2031A47A" w14:textId="77777777" w:rsidR="0050399D" w:rsidRDefault="0050399D" w:rsidP="0050399D">
            <w:pPr>
              <w:pStyle w:val="Lijstalinea"/>
              <w:numPr>
                <w:ilvl w:val="0"/>
                <w:numId w:val="13"/>
              </w:numPr>
              <w:spacing w:after="0"/>
              <w:rPr>
                <w:lang w:bidi="nl-NL"/>
              </w:rPr>
            </w:pPr>
          </w:p>
        </w:tc>
        <w:tc>
          <w:tcPr>
            <w:tcW w:w="3020" w:type="dxa"/>
            <w:vAlign w:val="center"/>
          </w:tcPr>
          <w:p w14:paraId="2B7F99C3" w14:textId="77777777" w:rsidR="0050399D" w:rsidRDefault="0050399D" w:rsidP="0050399D">
            <w:pPr>
              <w:pStyle w:val="Lijstalinea"/>
              <w:numPr>
                <w:ilvl w:val="0"/>
                <w:numId w:val="13"/>
              </w:numPr>
              <w:spacing w:after="0"/>
              <w:rPr>
                <w:lang w:bidi="nl-NL"/>
              </w:rPr>
            </w:pPr>
          </w:p>
        </w:tc>
        <w:tc>
          <w:tcPr>
            <w:tcW w:w="3020" w:type="dxa"/>
            <w:vAlign w:val="center"/>
          </w:tcPr>
          <w:p w14:paraId="593AA594" w14:textId="77777777" w:rsidR="0050399D" w:rsidRDefault="0050399D" w:rsidP="0050399D">
            <w:pPr>
              <w:pStyle w:val="Lijstalinea"/>
              <w:numPr>
                <w:ilvl w:val="0"/>
                <w:numId w:val="13"/>
              </w:numPr>
              <w:spacing w:after="0"/>
              <w:rPr>
                <w:lang w:bidi="nl-NL"/>
              </w:rPr>
            </w:pPr>
          </w:p>
        </w:tc>
      </w:tr>
      <w:tr w:rsidR="0050399D" w14:paraId="035CD8B0" w14:textId="77777777" w:rsidTr="0050399D">
        <w:tc>
          <w:tcPr>
            <w:tcW w:w="3020" w:type="dxa"/>
            <w:vAlign w:val="center"/>
          </w:tcPr>
          <w:p w14:paraId="27A13757" w14:textId="66384549" w:rsidR="0050399D" w:rsidRDefault="0050399D" w:rsidP="0050399D">
            <w:pPr>
              <w:jc w:val="center"/>
              <w:rPr>
                <w:lang w:bidi="nl-NL"/>
              </w:rPr>
            </w:pPr>
            <w:r>
              <w:rPr>
                <w:noProof/>
              </w:rPr>
              <w:drawing>
                <wp:inline distT="0" distB="0" distL="0" distR="0" wp14:anchorId="17C6EE51" wp14:editId="538C5835">
                  <wp:extent cx="1917741" cy="1440000"/>
                  <wp:effectExtent l="0" t="0" r="6350" b="8255"/>
                  <wp:docPr id="207" name="Afbeelding 207" descr="Rietjes, Buis, Plastic, Kleurri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etjes, Buis, Plastic, Kleurrijk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7741" cy="1440000"/>
                          </a:xfrm>
                          <a:prstGeom prst="rect">
                            <a:avLst/>
                          </a:prstGeom>
                          <a:noFill/>
                          <a:ln>
                            <a:noFill/>
                          </a:ln>
                        </pic:spPr>
                      </pic:pic>
                    </a:graphicData>
                  </a:graphic>
                </wp:inline>
              </w:drawing>
            </w:r>
          </w:p>
        </w:tc>
        <w:tc>
          <w:tcPr>
            <w:tcW w:w="3020" w:type="dxa"/>
            <w:vAlign w:val="center"/>
          </w:tcPr>
          <w:p w14:paraId="6ED4D095" w14:textId="7262AC60" w:rsidR="0050399D" w:rsidRDefault="0050399D" w:rsidP="0050399D">
            <w:pPr>
              <w:jc w:val="center"/>
              <w:rPr>
                <w:lang w:bidi="nl-NL"/>
              </w:rPr>
            </w:pPr>
            <w:r>
              <w:rPr>
                <w:noProof/>
              </w:rPr>
              <w:drawing>
                <wp:inline distT="0" distB="0" distL="0" distR="0" wp14:anchorId="4E7BCFA4" wp14:editId="475B765F">
                  <wp:extent cx="1440000" cy="1440000"/>
                  <wp:effectExtent l="0" t="0" r="8255" b="8255"/>
                  <wp:docPr id="205" name="Afbeelding 205" descr="Pizza, Pizza Doos, Pizz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zza, Pizza Doos, Pizza Servi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vAlign w:val="center"/>
          </w:tcPr>
          <w:p w14:paraId="7552C502" w14:textId="1BE16D95" w:rsidR="0050399D" w:rsidRDefault="0050399D" w:rsidP="0050399D">
            <w:pPr>
              <w:jc w:val="center"/>
              <w:rPr>
                <w:lang w:bidi="nl-NL"/>
              </w:rPr>
            </w:pPr>
            <w:r>
              <w:rPr>
                <w:noProof/>
              </w:rPr>
              <w:drawing>
                <wp:inline distT="0" distB="0" distL="0" distR="0" wp14:anchorId="3235B390" wp14:editId="4CD4AF9B">
                  <wp:extent cx="1440000" cy="1440000"/>
                  <wp:effectExtent l="0" t="0" r="8255" b="8255"/>
                  <wp:docPr id="192" name="Afbeelding 192" descr="draagtas gerecycled kat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agtas gerecycled kato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50399D" w14:paraId="76167A74" w14:textId="77777777" w:rsidTr="0050399D">
        <w:tc>
          <w:tcPr>
            <w:tcW w:w="3020" w:type="dxa"/>
            <w:vAlign w:val="center"/>
          </w:tcPr>
          <w:p w14:paraId="7FA4987E" w14:textId="77777777" w:rsidR="0050399D" w:rsidRDefault="0050399D" w:rsidP="0050399D">
            <w:pPr>
              <w:pStyle w:val="Lijstalinea"/>
              <w:numPr>
                <w:ilvl w:val="0"/>
                <w:numId w:val="13"/>
              </w:numPr>
              <w:spacing w:after="0"/>
              <w:rPr>
                <w:lang w:bidi="nl-NL"/>
              </w:rPr>
            </w:pPr>
          </w:p>
        </w:tc>
        <w:tc>
          <w:tcPr>
            <w:tcW w:w="3020" w:type="dxa"/>
            <w:vAlign w:val="center"/>
          </w:tcPr>
          <w:p w14:paraId="687B26C0" w14:textId="77777777" w:rsidR="0050399D" w:rsidRDefault="0050399D" w:rsidP="0050399D">
            <w:pPr>
              <w:pStyle w:val="Lijstalinea"/>
              <w:numPr>
                <w:ilvl w:val="0"/>
                <w:numId w:val="13"/>
              </w:numPr>
              <w:spacing w:after="0"/>
              <w:rPr>
                <w:lang w:bidi="nl-NL"/>
              </w:rPr>
            </w:pPr>
          </w:p>
        </w:tc>
        <w:tc>
          <w:tcPr>
            <w:tcW w:w="3020" w:type="dxa"/>
            <w:vAlign w:val="center"/>
          </w:tcPr>
          <w:p w14:paraId="578A777A" w14:textId="77777777" w:rsidR="0050399D" w:rsidRDefault="0050399D" w:rsidP="0050399D">
            <w:pPr>
              <w:pStyle w:val="Lijstalinea"/>
              <w:numPr>
                <w:ilvl w:val="0"/>
                <w:numId w:val="13"/>
              </w:numPr>
              <w:spacing w:after="0"/>
              <w:rPr>
                <w:lang w:bidi="nl-NL"/>
              </w:rPr>
            </w:pPr>
          </w:p>
        </w:tc>
      </w:tr>
    </w:tbl>
    <w:p w14:paraId="217BF956" w14:textId="7DF7B5C4" w:rsidR="0050399D" w:rsidRPr="00671540" w:rsidRDefault="00671540" w:rsidP="00671540">
      <w:pPr>
        <w:rPr>
          <w:lang w:bidi="nl-NL"/>
        </w:rPr>
      </w:pPr>
      <w:r w:rsidRPr="00671540">
        <w:rPr>
          <w:noProof/>
        </w:rPr>
        <w:lastRenderedPageBreak/>
        <w:drawing>
          <wp:anchor distT="0" distB="0" distL="114300" distR="114300" simplePos="0" relativeHeight="251658277" behindDoc="0" locked="0" layoutInCell="1" allowOverlap="1" wp14:anchorId="37A9CE12" wp14:editId="2FF4D401">
            <wp:simplePos x="0" y="0"/>
            <wp:positionH relativeFrom="margin">
              <wp:posOffset>3206750</wp:posOffset>
            </wp:positionH>
            <wp:positionV relativeFrom="margin">
              <wp:posOffset>-245110</wp:posOffset>
            </wp:positionV>
            <wp:extent cx="1828800" cy="1828800"/>
            <wp:effectExtent l="0" t="0" r="0" b="0"/>
            <wp:wrapSquare wrapText="bothSides"/>
            <wp:docPr id="208" name="Afbeelding 208" descr="Recycling, Registreer, Groene, Symb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ycling, Registreer, Groene, Symboo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540">
        <w:rPr>
          <w:lang w:bidi="nl-NL"/>
        </w:rPr>
        <w:t xml:space="preserve">Waarvoor staat dit teken? </w:t>
      </w:r>
    </w:p>
    <w:p w14:paraId="7FFF5F01" w14:textId="3821D1EE" w:rsidR="00671540" w:rsidRDefault="00671540" w:rsidP="00671540">
      <w:pPr>
        <w:rPr>
          <w:lang w:bidi="nl-NL"/>
        </w:rPr>
      </w:pPr>
    </w:p>
    <w:p w14:paraId="4DC45F51" w14:textId="0CF60C1E" w:rsidR="00671540" w:rsidRDefault="00671540" w:rsidP="00671540">
      <w:pPr>
        <w:rPr>
          <w:lang w:bidi="nl-NL"/>
        </w:rPr>
      </w:pPr>
      <w:r>
        <w:rPr>
          <w:lang w:bidi="nl-NL"/>
        </w:rPr>
        <w:t>……………………………………………….</w:t>
      </w:r>
    </w:p>
    <w:p w14:paraId="580E8193" w14:textId="3F8DCCB4" w:rsidR="0050399D" w:rsidRDefault="0050399D" w:rsidP="00671540">
      <w:pPr>
        <w:rPr>
          <w:lang w:bidi="nl-NL"/>
        </w:rPr>
      </w:pPr>
    </w:p>
    <w:p w14:paraId="3DF2E93C" w14:textId="2AEA8674" w:rsidR="0050399D" w:rsidRDefault="0050399D" w:rsidP="00671540">
      <w:pPr>
        <w:rPr>
          <w:lang w:bidi="nl-NL"/>
        </w:rPr>
      </w:pPr>
    </w:p>
    <w:p w14:paraId="0234D9F3" w14:textId="4099EF88" w:rsidR="0050399D" w:rsidRDefault="0050399D" w:rsidP="00671540">
      <w:pPr>
        <w:rPr>
          <w:lang w:bidi="nl-NL"/>
        </w:rPr>
      </w:pPr>
    </w:p>
    <w:p w14:paraId="6C870D59" w14:textId="7B3FEFED" w:rsidR="0050399D" w:rsidRPr="00671540" w:rsidRDefault="00671540" w:rsidP="00671540">
      <w:pPr>
        <w:rPr>
          <w:lang w:bidi="nl-NL"/>
        </w:rPr>
      </w:pPr>
      <w:r w:rsidRPr="00671540">
        <w:rPr>
          <w:lang w:bidi="nl-NL"/>
        </w:rPr>
        <w:t>Het zwerfvuil, zowel op het land als in de zee, heeft een grote invloed op het leven in deze gebieden. Hoe beïnvloedt dit de voedselketens?</w:t>
      </w:r>
    </w:p>
    <w:p w14:paraId="308809E3" w14:textId="6B9758D0" w:rsidR="00671540" w:rsidRDefault="00671540" w:rsidP="00671540">
      <w:pPr>
        <w:rPr>
          <w:lang w:bidi="nl-NL"/>
        </w:rPr>
      </w:pPr>
      <w:r>
        <w:rPr>
          <w:lang w:bidi="nl-NL"/>
        </w:rPr>
        <w:t>………………………………………………………………………………………………………………………………………………………………………………………………………………………………………………………………………………………………………………………………………</w:t>
      </w:r>
    </w:p>
    <w:p w14:paraId="7589C105" w14:textId="40BED4B4" w:rsidR="0050399D" w:rsidRPr="00671540" w:rsidRDefault="0050399D" w:rsidP="00A54C04">
      <w:pPr>
        <w:rPr>
          <w:sz w:val="2"/>
          <w:szCs w:val="2"/>
          <w:lang w:bidi="nl-NL"/>
        </w:rPr>
      </w:pPr>
    </w:p>
    <w:p w14:paraId="73F2C8D7" w14:textId="3D0891BA" w:rsidR="0050399D" w:rsidRPr="00671540" w:rsidRDefault="00671540" w:rsidP="00A54C04">
      <w:pPr>
        <w:rPr>
          <w:lang w:bidi="nl-NL"/>
        </w:rPr>
      </w:pPr>
      <w:r w:rsidRPr="00671540">
        <w:rPr>
          <w:lang w:bidi="nl-NL"/>
        </w:rPr>
        <w:t>Wat is het moto achter ‘De ladder van Lansink’?</w:t>
      </w:r>
    </w:p>
    <w:p w14:paraId="0CCB5C5F" w14:textId="2EE83259" w:rsidR="00671540" w:rsidRDefault="00671540" w:rsidP="00A54C04">
      <w:pPr>
        <w:rPr>
          <w:lang w:bidi="nl-NL"/>
        </w:rPr>
      </w:pPr>
      <w:r>
        <w:rPr>
          <w:lang w:bidi="nl-NL"/>
        </w:rPr>
        <w:t>……………………………………………………………………………………………………………</w:t>
      </w:r>
    </w:p>
    <w:p w14:paraId="1CE03D67" w14:textId="61A04D51" w:rsidR="00671540" w:rsidRPr="00671540" w:rsidRDefault="00671540" w:rsidP="00A54C04">
      <w:pPr>
        <w:rPr>
          <w:sz w:val="2"/>
          <w:szCs w:val="2"/>
          <w:lang w:bidi="nl-NL"/>
        </w:rPr>
      </w:pPr>
    </w:p>
    <w:p w14:paraId="5DC2FF68" w14:textId="79F07314" w:rsidR="00671540" w:rsidRDefault="00671540" w:rsidP="00A54C04">
      <w:pPr>
        <w:rPr>
          <w:lang w:bidi="nl-NL"/>
        </w:rPr>
      </w:pPr>
      <w:r w:rsidRPr="00671540">
        <w:rPr>
          <w:lang w:bidi="nl-NL"/>
        </w:rPr>
        <w:t>Op welke treden staat recyclage?</w:t>
      </w:r>
      <w:r>
        <w:rPr>
          <w:lang w:bidi="nl-NL"/>
        </w:rPr>
        <w:tab/>
      </w:r>
      <w:r>
        <w:rPr>
          <w:lang w:bidi="nl-NL"/>
        </w:rPr>
        <w:tab/>
        <w:t xml:space="preserve">       …………………………………………</w:t>
      </w:r>
    </w:p>
    <w:p w14:paraId="2F9BAE58" w14:textId="187BBC35" w:rsidR="0050399D" w:rsidRPr="00671540" w:rsidRDefault="0050399D" w:rsidP="00A54C04">
      <w:pPr>
        <w:rPr>
          <w:sz w:val="2"/>
          <w:szCs w:val="2"/>
          <w:lang w:bidi="nl-NL"/>
        </w:rPr>
      </w:pPr>
    </w:p>
    <w:p w14:paraId="5DEFED22" w14:textId="71567911" w:rsidR="00671540" w:rsidRDefault="00671540" w:rsidP="00A54C04">
      <w:pPr>
        <w:rPr>
          <w:lang w:bidi="nl-NL"/>
        </w:rPr>
      </w:pPr>
      <w:r>
        <w:rPr>
          <w:lang w:bidi="nl-NL"/>
        </w:rPr>
        <w:t>Hoe herkennen we kunststoffen die WEL gerecycleerd kunnen worden?</w:t>
      </w:r>
    </w:p>
    <w:p w14:paraId="16878BF0" w14:textId="77777777" w:rsidR="00671540" w:rsidRDefault="00671540" w:rsidP="00671540">
      <w:pPr>
        <w:rPr>
          <w:lang w:bidi="nl-NL"/>
        </w:rPr>
      </w:pPr>
      <w:r>
        <w:rPr>
          <w:lang w:bidi="nl-NL"/>
        </w:rPr>
        <w:t>………………………………………………………………………………………………………………………………………………………………………………………………………………………………………………………………………………………………………………………………………</w:t>
      </w:r>
    </w:p>
    <w:p w14:paraId="60C2A52A" w14:textId="264736FE" w:rsidR="0050399D" w:rsidRDefault="0050399D" w:rsidP="00A54C04">
      <w:pPr>
        <w:rPr>
          <w:lang w:bidi="nl-NL"/>
        </w:rPr>
      </w:pPr>
    </w:p>
    <w:tbl>
      <w:tblPr>
        <w:tblStyle w:val="Tabelraster"/>
        <w:tblW w:w="0" w:type="auto"/>
        <w:jc w:val="center"/>
        <w:tblLook w:val="04A0" w:firstRow="1" w:lastRow="0" w:firstColumn="1" w:lastColumn="0" w:noHBand="0" w:noVBand="1"/>
      </w:tblPr>
      <w:tblGrid>
        <w:gridCol w:w="817"/>
        <w:gridCol w:w="1276"/>
        <w:gridCol w:w="2601"/>
      </w:tblGrid>
      <w:tr w:rsidR="00671540" w14:paraId="1AE93DA5"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4B15EF39" w14:textId="77777777" w:rsidR="00671540" w:rsidRDefault="00671540" w:rsidP="00E951C1">
            <w:r>
              <w:t>01</w:t>
            </w:r>
          </w:p>
        </w:tc>
        <w:tc>
          <w:tcPr>
            <w:tcW w:w="1276" w:type="dxa"/>
            <w:tcBorders>
              <w:top w:val="single" w:sz="4" w:space="0" w:color="auto"/>
              <w:left w:val="single" w:sz="4" w:space="0" w:color="auto"/>
              <w:bottom w:val="single" w:sz="4" w:space="0" w:color="auto"/>
              <w:right w:val="single" w:sz="4" w:space="0" w:color="auto"/>
            </w:tcBorders>
            <w:hideMark/>
          </w:tcPr>
          <w:p w14:paraId="23873A65" w14:textId="77777777" w:rsidR="00671540" w:rsidRDefault="00671540" w:rsidP="00E951C1">
            <w:r>
              <w:t>PET</w:t>
            </w:r>
          </w:p>
        </w:tc>
        <w:tc>
          <w:tcPr>
            <w:tcW w:w="1276" w:type="dxa"/>
            <w:tcBorders>
              <w:top w:val="single" w:sz="4" w:space="0" w:color="auto"/>
              <w:left w:val="single" w:sz="4" w:space="0" w:color="auto"/>
              <w:bottom w:val="single" w:sz="4" w:space="0" w:color="auto"/>
              <w:right w:val="single" w:sz="4" w:space="0" w:color="auto"/>
            </w:tcBorders>
            <w:hideMark/>
          </w:tcPr>
          <w:p w14:paraId="15D8029F" w14:textId="77777777" w:rsidR="00671540" w:rsidRDefault="00671540" w:rsidP="00E951C1">
            <w:r>
              <w:t>Frisdrank, mineraalwater</w:t>
            </w:r>
          </w:p>
        </w:tc>
      </w:tr>
      <w:tr w:rsidR="00671540" w14:paraId="31F9C641"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00EE990B" w14:textId="77777777" w:rsidR="00671540" w:rsidRDefault="00671540" w:rsidP="00E951C1">
            <w:r>
              <w:t>02</w:t>
            </w:r>
          </w:p>
        </w:tc>
        <w:tc>
          <w:tcPr>
            <w:tcW w:w="1276" w:type="dxa"/>
            <w:tcBorders>
              <w:top w:val="single" w:sz="4" w:space="0" w:color="auto"/>
              <w:left w:val="single" w:sz="4" w:space="0" w:color="auto"/>
              <w:bottom w:val="single" w:sz="4" w:space="0" w:color="auto"/>
              <w:right w:val="single" w:sz="4" w:space="0" w:color="auto"/>
            </w:tcBorders>
            <w:hideMark/>
          </w:tcPr>
          <w:p w14:paraId="5C71F404" w14:textId="77777777" w:rsidR="00671540" w:rsidRDefault="00671540" w:rsidP="00E951C1">
            <w:r>
              <w:t>HD-PE</w:t>
            </w:r>
          </w:p>
        </w:tc>
        <w:tc>
          <w:tcPr>
            <w:tcW w:w="1276" w:type="dxa"/>
            <w:tcBorders>
              <w:top w:val="single" w:sz="4" w:space="0" w:color="auto"/>
              <w:left w:val="single" w:sz="4" w:space="0" w:color="auto"/>
              <w:bottom w:val="single" w:sz="4" w:space="0" w:color="auto"/>
              <w:right w:val="single" w:sz="4" w:space="0" w:color="auto"/>
            </w:tcBorders>
            <w:hideMark/>
          </w:tcPr>
          <w:p w14:paraId="1AAB2010" w14:textId="77777777" w:rsidR="00671540" w:rsidRDefault="00671540" w:rsidP="00E951C1">
            <w:r>
              <w:t>Vruchtensappen, melk, folie voor afvalzakken</w:t>
            </w:r>
          </w:p>
        </w:tc>
      </w:tr>
      <w:tr w:rsidR="00671540" w14:paraId="1FB2E4F3"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5637672E" w14:textId="77777777" w:rsidR="00671540" w:rsidRDefault="00671540" w:rsidP="00E951C1">
            <w:r>
              <w:t>03</w:t>
            </w:r>
          </w:p>
        </w:tc>
        <w:tc>
          <w:tcPr>
            <w:tcW w:w="1276" w:type="dxa"/>
            <w:tcBorders>
              <w:top w:val="single" w:sz="4" w:space="0" w:color="auto"/>
              <w:left w:val="single" w:sz="4" w:space="0" w:color="auto"/>
              <w:bottom w:val="single" w:sz="4" w:space="0" w:color="auto"/>
              <w:right w:val="single" w:sz="4" w:space="0" w:color="auto"/>
            </w:tcBorders>
            <w:hideMark/>
          </w:tcPr>
          <w:p w14:paraId="267E3910" w14:textId="77777777" w:rsidR="00671540" w:rsidRDefault="00671540" w:rsidP="00E951C1">
            <w:r>
              <w:t>PVC</w:t>
            </w:r>
          </w:p>
        </w:tc>
        <w:tc>
          <w:tcPr>
            <w:tcW w:w="1276" w:type="dxa"/>
            <w:tcBorders>
              <w:top w:val="single" w:sz="4" w:space="0" w:color="auto"/>
              <w:left w:val="single" w:sz="4" w:space="0" w:color="auto"/>
              <w:bottom w:val="single" w:sz="4" w:space="0" w:color="auto"/>
              <w:right w:val="single" w:sz="4" w:space="0" w:color="auto"/>
            </w:tcBorders>
            <w:hideMark/>
          </w:tcPr>
          <w:p w14:paraId="535FDD20" w14:textId="77777777" w:rsidR="00671540" w:rsidRDefault="00671540" w:rsidP="00E951C1">
            <w:r>
              <w:t>Blister- en doordrukverpakkingen voor geneesmiddelen</w:t>
            </w:r>
          </w:p>
        </w:tc>
      </w:tr>
      <w:tr w:rsidR="00671540" w14:paraId="67F006FC"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2D060D54" w14:textId="77777777" w:rsidR="00671540" w:rsidRDefault="00671540" w:rsidP="00E951C1">
            <w:r>
              <w:t>04</w:t>
            </w:r>
          </w:p>
        </w:tc>
        <w:tc>
          <w:tcPr>
            <w:tcW w:w="1276" w:type="dxa"/>
            <w:tcBorders>
              <w:top w:val="single" w:sz="4" w:space="0" w:color="auto"/>
              <w:left w:val="single" w:sz="4" w:space="0" w:color="auto"/>
              <w:bottom w:val="single" w:sz="4" w:space="0" w:color="auto"/>
              <w:right w:val="single" w:sz="4" w:space="0" w:color="auto"/>
            </w:tcBorders>
            <w:hideMark/>
          </w:tcPr>
          <w:p w14:paraId="5C3A1B31" w14:textId="77777777" w:rsidR="00671540" w:rsidRDefault="00671540" w:rsidP="00E951C1">
            <w:r>
              <w:t>LD-PE</w:t>
            </w:r>
          </w:p>
        </w:tc>
        <w:tc>
          <w:tcPr>
            <w:tcW w:w="1276" w:type="dxa"/>
            <w:tcBorders>
              <w:top w:val="single" w:sz="4" w:space="0" w:color="auto"/>
              <w:left w:val="single" w:sz="4" w:space="0" w:color="auto"/>
              <w:bottom w:val="single" w:sz="4" w:space="0" w:color="auto"/>
              <w:right w:val="single" w:sz="4" w:space="0" w:color="auto"/>
            </w:tcBorders>
            <w:hideMark/>
          </w:tcPr>
          <w:p w14:paraId="3C32122C" w14:textId="77777777" w:rsidR="00671540" w:rsidRDefault="00671540" w:rsidP="00E951C1">
            <w:r>
              <w:t>Folie, brood- groente en fruit zakken</w:t>
            </w:r>
          </w:p>
        </w:tc>
      </w:tr>
      <w:tr w:rsidR="00671540" w14:paraId="1115E4AF"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7E48EC0D" w14:textId="77777777" w:rsidR="00671540" w:rsidRDefault="00671540" w:rsidP="00E951C1">
            <w:r>
              <w:t>05</w:t>
            </w:r>
          </w:p>
        </w:tc>
        <w:tc>
          <w:tcPr>
            <w:tcW w:w="1276" w:type="dxa"/>
            <w:tcBorders>
              <w:top w:val="single" w:sz="4" w:space="0" w:color="auto"/>
              <w:left w:val="single" w:sz="4" w:space="0" w:color="auto"/>
              <w:bottom w:val="single" w:sz="4" w:space="0" w:color="auto"/>
              <w:right w:val="single" w:sz="4" w:space="0" w:color="auto"/>
            </w:tcBorders>
            <w:hideMark/>
          </w:tcPr>
          <w:p w14:paraId="4E94AE40" w14:textId="77777777" w:rsidR="00671540" w:rsidRDefault="00671540" w:rsidP="00E951C1">
            <w:r>
              <w:t>PP</w:t>
            </w:r>
          </w:p>
        </w:tc>
        <w:tc>
          <w:tcPr>
            <w:tcW w:w="1276" w:type="dxa"/>
            <w:tcBorders>
              <w:top w:val="single" w:sz="4" w:space="0" w:color="auto"/>
              <w:left w:val="single" w:sz="4" w:space="0" w:color="auto"/>
              <w:bottom w:val="single" w:sz="4" w:space="0" w:color="auto"/>
              <w:right w:val="single" w:sz="4" w:space="0" w:color="auto"/>
            </w:tcBorders>
            <w:hideMark/>
          </w:tcPr>
          <w:p w14:paraId="38EDAD16" w14:textId="77777777" w:rsidR="00671540" w:rsidRDefault="00671540" w:rsidP="00E951C1">
            <w:r>
              <w:t>Emmers, sluitingen van flessen/flacons</w:t>
            </w:r>
          </w:p>
        </w:tc>
      </w:tr>
      <w:tr w:rsidR="00671540" w14:paraId="20AB71E4"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0FF2D030" w14:textId="77777777" w:rsidR="00671540" w:rsidRDefault="00671540" w:rsidP="00E951C1">
            <w:r>
              <w:t>06</w:t>
            </w:r>
          </w:p>
        </w:tc>
        <w:tc>
          <w:tcPr>
            <w:tcW w:w="1276" w:type="dxa"/>
            <w:tcBorders>
              <w:top w:val="single" w:sz="4" w:space="0" w:color="auto"/>
              <w:left w:val="single" w:sz="4" w:space="0" w:color="auto"/>
              <w:bottom w:val="single" w:sz="4" w:space="0" w:color="auto"/>
              <w:right w:val="single" w:sz="4" w:space="0" w:color="auto"/>
            </w:tcBorders>
            <w:hideMark/>
          </w:tcPr>
          <w:p w14:paraId="71298745" w14:textId="77777777" w:rsidR="00671540" w:rsidRDefault="00671540" w:rsidP="00E951C1">
            <w:r>
              <w:t>PS</w:t>
            </w:r>
          </w:p>
        </w:tc>
        <w:tc>
          <w:tcPr>
            <w:tcW w:w="1276" w:type="dxa"/>
            <w:tcBorders>
              <w:top w:val="single" w:sz="4" w:space="0" w:color="auto"/>
              <w:left w:val="single" w:sz="4" w:space="0" w:color="auto"/>
              <w:bottom w:val="single" w:sz="4" w:space="0" w:color="auto"/>
              <w:right w:val="single" w:sz="4" w:space="0" w:color="auto"/>
            </w:tcBorders>
            <w:hideMark/>
          </w:tcPr>
          <w:p w14:paraId="613746FE" w14:textId="77777777" w:rsidR="00671540" w:rsidRDefault="00671540" w:rsidP="00E951C1">
            <w:r>
              <w:t>Wegwerpservies, dozen voor bijvoorbeeld ijs</w:t>
            </w:r>
          </w:p>
        </w:tc>
      </w:tr>
      <w:tr w:rsidR="00671540" w14:paraId="6EEF3040" w14:textId="77777777" w:rsidTr="00671540">
        <w:trPr>
          <w:jc w:val="center"/>
        </w:trPr>
        <w:tc>
          <w:tcPr>
            <w:tcW w:w="817" w:type="dxa"/>
            <w:tcBorders>
              <w:top w:val="single" w:sz="4" w:space="0" w:color="auto"/>
              <w:left w:val="single" w:sz="4" w:space="0" w:color="auto"/>
              <w:bottom w:val="single" w:sz="4" w:space="0" w:color="auto"/>
              <w:right w:val="single" w:sz="4" w:space="0" w:color="auto"/>
            </w:tcBorders>
            <w:hideMark/>
          </w:tcPr>
          <w:p w14:paraId="6C3CF5B7" w14:textId="77777777" w:rsidR="00671540" w:rsidRDefault="00671540" w:rsidP="00E951C1">
            <w:r>
              <w:t>07</w:t>
            </w:r>
          </w:p>
        </w:tc>
        <w:tc>
          <w:tcPr>
            <w:tcW w:w="1276" w:type="dxa"/>
            <w:tcBorders>
              <w:top w:val="single" w:sz="4" w:space="0" w:color="auto"/>
              <w:left w:val="single" w:sz="4" w:space="0" w:color="auto"/>
              <w:bottom w:val="single" w:sz="4" w:space="0" w:color="auto"/>
              <w:right w:val="single" w:sz="4" w:space="0" w:color="auto"/>
            </w:tcBorders>
            <w:hideMark/>
          </w:tcPr>
          <w:p w14:paraId="79AB6F07" w14:textId="77777777" w:rsidR="00671540" w:rsidRDefault="00671540" w:rsidP="00E951C1">
            <w:proofErr w:type="gramStart"/>
            <w:r>
              <w:t>andere</w:t>
            </w:r>
            <w:proofErr w:type="gramEnd"/>
          </w:p>
        </w:tc>
        <w:tc>
          <w:tcPr>
            <w:tcW w:w="1276" w:type="dxa"/>
            <w:tcBorders>
              <w:top w:val="single" w:sz="4" w:space="0" w:color="auto"/>
              <w:left w:val="single" w:sz="4" w:space="0" w:color="auto"/>
              <w:bottom w:val="single" w:sz="4" w:space="0" w:color="auto"/>
              <w:right w:val="single" w:sz="4" w:space="0" w:color="auto"/>
            </w:tcBorders>
            <w:hideMark/>
          </w:tcPr>
          <w:p w14:paraId="40CF61FE" w14:textId="77777777" w:rsidR="00671540" w:rsidRDefault="00671540" w:rsidP="00E951C1">
            <w:r>
              <w:t xml:space="preserve">Meermalig </w:t>
            </w:r>
            <w:proofErr w:type="spellStart"/>
            <w:r>
              <w:t>hervulbare</w:t>
            </w:r>
            <w:proofErr w:type="spellEnd"/>
            <w:r>
              <w:t xml:space="preserve"> melkflessen en bepaalde</w:t>
            </w:r>
          </w:p>
        </w:tc>
      </w:tr>
    </w:tbl>
    <w:p w14:paraId="151575FC" w14:textId="735BF180" w:rsidR="0050399D" w:rsidRDefault="0050399D" w:rsidP="00A54C04">
      <w:pPr>
        <w:rPr>
          <w:lang w:bidi="nl-NL"/>
        </w:rPr>
      </w:pPr>
    </w:p>
    <w:p w14:paraId="446B93B4" w14:textId="41FF2F0B" w:rsidR="00A54C04" w:rsidRPr="00A54C04" w:rsidRDefault="00A54C04" w:rsidP="00A54C04">
      <w:pPr>
        <w:pStyle w:val="Kop3"/>
        <w:spacing w:before="200"/>
        <w:jc w:val="left"/>
        <w:rPr>
          <w:color w:val="auto"/>
          <w:lang w:bidi="nl-NL"/>
        </w:rPr>
      </w:pPr>
      <w:r w:rsidRPr="00A54C04">
        <w:rPr>
          <w:color w:val="auto"/>
          <w:lang w:bidi="nl-NL"/>
        </w:rPr>
        <w:lastRenderedPageBreak/>
        <w:t>Duurzame ontwikkelingen</w:t>
      </w:r>
    </w:p>
    <w:p w14:paraId="75BC827F" w14:textId="3A0B2498" w:rsidR="00A54C04" w:rsidRPr="00B23ED9" w:rsidRDefault="00A54C04" w:rsidP="00A54C04">
      <w:pPr>
        <w:rPr>
          <w:sz w:val="2"/>
          <w:szCs w:val="2"/>
          <w:lang w:bidi="nl-NL"/>
        </w:rPr>
      </w:pPr>
    </w:p>
    <w:p w14:paraId="5887A41F" w14:textId="284456AB" w:rsidR="00B23ED9" w:rsidRDefault="00B23ED9" w:rsidP="00A54C04">
      <w:pPr>
        <w:rPr>
          <w:lang w:bidi="nl-NL"/>
        </w:rPr>
      </w:pPr>
      <w:r>
        <w:rPr>
          <w:lang w:bidi="nl-NL"/>
        </w:rPr>
        <w:t>Hoe heten de grondstoffen die van natuurlijke oorsprong zijn en gebruikt worden ter vervanging van plastic of kunststoffen?</w:t>
      </w:r>
    </w:p>
    <w:p w14:paraId="60BDABF8" w14:textId="5CCE0937" w:rsidR="00B23ED9" w:rsidRDefault="00B23ED9" w:rsidP="00A54C04">
      <w:pPr>
        <w:rPr>
          <w:lang w:bidi="nl-NL"/>
        </w:rPr>
      </w:pPr>
      <w:r>
        <w:rPr>
          <w:lang w:bidi="nl-NL"/>
        </w:rPr>
        <w:t>……………………………………………………………………………………………………………</w:t>
      </w:r>
    </w:p>
    <w:p w14:paraId="52FFA8BB" w14:textId="7E0E5840" w:rsidR="00A54C04" w:rsidRDefault="00A54C04" w:rsidP="00A54C04">
      <w:pPr>
        <w:rPr>
          <w:lang w:bidi="nl-NL"/>
        </w:rPr>
      </w:pPr>
    </w:p>
    <w:p w14:paraId="075C9141" w14:textId="4580F0FB" w:rsidR="00B23ED9" w:rsidRDefault="00B23ED9" w:rsidP="00A54C04">
      <w:pPr>
        <w:rPr>
          <w:lang w:bidi="nl-NL"/>
        </w:rPr>
      </w:pPr>
      <w:r>
        <w:rPr>
          <w:lang w:bidi="nl-NL"/>
        </w:rPr>
        <w:t>Hoeveel plastic wegwerpflessen worden er verkocht per minuut over de hele wereld?</w:t>
      </w:r>
    </w:p>
    <w:p w14:paraId="7EA99556" w14:textId="7BF5AD68" w:rsidR="00B23ED9" w:rsidRDefault="00B23ED9" w:rsidP="00A54C04">
      <w:pPr>
        <w:rPr>
          <w:lang w:bidi="nl-NL"/>
        </w:rPr>
      </w:pPr>
      <w:r>
        <w:rPr>
          <w:lang w:bidi="nl-NL"/>
        </w:rPr>
        <w:t>……………………………………………………………………………………………………………</w:t>
      </w:r>
    </w:p>
    <w:p w14:paraId="1B0A79B3" w14:textId="77777777" w:rsidR="00B23ED9" w:rsidRDefault="00B23ED9" w:rsidP="00A54C04">
      <w:pPr>
        <w:rPr>
          <w:lang w:bidi="nl-NL"/>
        </w:rPr>
      </w:pPr>
    </w:p>
    <w:p w14:paraId="366E1019" w14:textId="78C011E2" w:rsidR="00B23ED9" w:rsidRDefault="00B23ED9" w:rsidP="00A54C04">
      <w:pPr>
        <w:rPr>
          <w:lang w:bidi="nl-NL"/>
        </w:rPr>
      </w:pPr>
      <w:r>
        <w:rPr>
          <w:lang w:bidi="nl-NL"/>
        </w:rPr>
        <w:t>Welke landen zijn de grote ‘vragers’ voor deze wegwerpflessen?</w:t>
      </w:r>
    </w:p>
    <w:p w14:paraId="7B7B13B1" w14:textId="7A1F7684" w:rsidR="00B23ED9" w:rsidRDefault="00B23ED9" w:rsidP="00A54C04">
      <w:pPr>
        <w:rPr>
          <w:lang w:bidi="nl-NL"/>
        </w:rPr>
      </w:pPr>
      <w:r>
        <w:rPr>
          <w:lang w:bidi="nl-NL"/>
        </w:rPr>
        <w:t>…………………………………………………………………………………………………………………………………………………………………………………………………………………………</w:t>
      </w:r>
    </w:p>
    <w:p w14:paraId="2412AFF9" w14:textId="7BEB98DF" w:rsidR="00B23ED9" w:rsidRDefault="00B23ED9" w:rsidP="00A54C04">
      <w:pPr>
        <w:rPr>
          <w:lang w:bidi="nl-NL"/>
        </w:rPr>
      </w:pPr>
    </w:p>
    <w:p w14:paraId="1854A2D8" w14:textId="61904FD2" w:rsidR="00B23ED9" w:rsidRDefault="00B23ED9" w:rsidP="00A54C04">
      <w:pPr>
        <w:rPr>
          <w:lang w:bidi="nl-NL"/>
        </w:rPr>
      </w:pPr>
      <w:r>
        <w:rPr>
          <w:lang w:bidi="nl-NL"/>
        </w:rPr>
        <w:t xml:space="preserve">Tot welke drie punten dragen kunststoffen bij? Leg deze drie punten kort uit. </w:t>
      </w:r>
    </w:p>
    <w:p w14:paraId="60524804" w14:textId="77777777" w:rsidR="00B23ED9" w:rsidRDefault="00B23ED9" w:rsidP="00B23ED9">
      <w:pPr>
        <w:rPr>
          <w:lang w:bidi="nl-NL"/>
        </w:rPr>
      </w:pPr>
      <w:r>
        <w:rPr>
          <w:lang w:bidi="nl-NL"/>
        </w:rPr>
        <w:t>………………………………………………………………………………………………………………………………………………………………………………………………………………………………………………………………………………………………………………………………………</w:t>
      </w:r>
    </w:p>
    <w:p w14:paraId="4FA1AB67" w14:textId="77777777" w:rsidR="00B23ED9" w:rsidRDefault="00B23ED9" w:rsidP="00B23ED9">
      <w:pPr>
        <w:rPr>
          <w:lang w:bidi="nl-NL"/>
        </w:rPr>
      </w:pPr>
      <w:r>
        <w:rPr>
          <w:lang w:bidi="nl-NL"/>
        </w:rPr>
        <w:t>………………………………………………………………………………………………………………………………………………………………………………………………………………………………………………………………………………………………………………………………………</w:t>
      </w:r>
    </w:p>
    <w:p w14:paraId="0839621E" w14:textId="77777777" w:rsidR="00B23ED9" w:rsidRDefault="00B23ED9" w:rsidP="00B23ED9">
      <w:pPr>
        <w:rPr>
          <w:lang w:bidi="nl-NL"/>
        </w:rPr>
      </w:pPr>
      <w:r>
        <w:rPr>
          <w:lang w:bidi="nl-NL"/>
        </w:rPr>
        <w:t>………………………………………………………………………………………………………………………………………………………………………………………………………………………………………………………………………………………………………………………………………</w:t>
      </w:r>
    </w:p>
    <w:p w14:paraId="785327F7" w14:textId="77777777" w:rsidR="00B23ED9" w:rsidRDefault="00B23ED9" w:rsidP="00A54C04">
      <w:pPr>
        <w:rPr>
          <w:lang w:bidi="nl-NL"/>
        </w:rPr>
      </w:pPr>
    </w:p>
    <w:p w14:paraId="0A336D57" w14:textId="0B0BDE5E" w:rsidR="00B23ED9" w:rsidRDefault="00B23ED9" w:rsidP="00B23ED9">
      <w:pPr>
        <w:rPr>
          <w:lang w:bidi="nl-NL"/>
        </w:rPr>
      </w:pPr>
      <w:r>
        <w:rPr>
          <w:lang w:bidi="nl-NL"/>
        </w:rPr>
        <w:t xml:space="preserve">Zoek 4 voorwerpen die gemaakt zijn van plastic, omwikkeld </w:t>
      </w:r>
      <w:r w:rsidR="00AE4091">
        <w:rPr>
          <w:lang w:bidi="nl-NL"/>
        </w:rPr>
        <w:t>z</w:t>
      </w:r>
      <w:r>
        <w:rPr>
          <w:lang w:bidi="nl-NL"/>
        </w:rPr>
        <w:t>ijn met plastic … die je dagelijks gebruikt en nadien weggooit. Zou je deze materialen kunnen schrappen uit je dagelijks gebruik?</w:t>
      </w:r>
    </w:p>
    <w:p w14:paraId="0B03DD14" w14:textId="77777777" w:rsidR="00B23ED9" w:rsidRDefault="00B23ED9" w:rsidP="00B23ED9">
      <w:pPr>
        <w:rPr>
          <w:lang w:bidi="nl-NL"/>
        </w:rPr>
      </w:pPr>
      <w:r>
        <w:rPr>
          <w:lang w:bidi="nl-NL"/>
        </w:rPr>
        <w:t>………………………………………………………………………………………………………………………………………………………………………………………………………………………………………………………………………………………………………………………………………………………………………………………………………………………………………………………………………………………………………………………………………………………………………………………………………………………………………………………………………………</w:t>
      </w:r>
    </w:p>
    <w:p w14:paraId="3662CF1C" w14:textId="2E44FF57" w:rsidR="00B23ED9" w:rsidRDefault="00B23ED9" w:rsidP="00B23ED9">
      <w:pPr>
        <w:rPr>
          <w:lang w:bidi="nl-NL"/>
        </w:rPr>
      </w:pPr>
    </w:p>
    <w:p w14:paraId="640D9D78" w14:textId="795F01B9" w:rsidR="00A54C04" w:rsidRDefault="00A54C04" w:rsidP="00A54C04">
      <w:pPr>
        <w:rPr>
          <w:lang w:bidi="nl-NL"/>
        </w:rPr>
      </w:pPr>
    </w:p>
    <w:p w14:paraId="4CD1FD15" w14:textId="1256DCA5" w:rsidR="00A54C04" w:rsidRDefault="00B23ED9" w:rsidP="00A54C04">
      <w:pPr>
        <w:rPr>
          <w:lang w:bidi="nl-NL"/>
        </w:rPr>
      </w:pPr>
      <w:r>
        <w:rPr>
          <w:lang w:bidi="nl-NL"/>
        </w:rPr>
        <w:lastRenderedPageBreak/>
        <w:t xml:space="preserve">Zoek vijf mogelijke oplossingen die je kan uitvoeren om het gebruik van kunststoffen en plastiek te verminderen. Dit moeten geen bestaande oplossingen zijn. </w:t>
      </w:r>
    </w:p>
    <w:p w14:paraId="30CFCC0D" w14:textId="77777777" w:rsidR="00B23ED9" w:rsidRDefault="00B23ED9" w:rsidP="00B23ED9">
      <w:pPr>
        <w:rPr>
          <w:lang w:bidi="nl-NL"/>
        </w:rPr>
      </w:pPr>
      <w:r>
        <w:rPr>
          <w:lang w:bidi="nl-NL"/>
        </w:rPr>
        <w:t>………………………………………………………………………………………………………………………………………………………………………………………………………………………………………………………………………………………………………………………………………</w:t>
      </w:r>
    </w:p>
    <w:p w14:paraId="2ED3EBEF" w14:textId="77777777" w:rsidR="00B23ED9" w:rsidRDefault="00B23ED9" w:rsidP="00B23ED9">
      <w:pPr>
        <w:rPr>
          <w:lang w:bidi="nl-NL"/>
        </w:rPr>
      </w:pPr>
      <w:r>
        <w:rPr>
          <w:lang w:bidi="nl-NL"/>
        </w:rPr>
        <w:t>………………………………………………………………………………………………………………………………………………………………………………………………………………………………………………………………………………………………………………………………………</w:t>
      </w:r>
    </w:p>
    <w:p w14:paraId="130F082B" w14:textId="77777777" w:rsidR="00B23ED9" w:rsidRDefault="00B23ED9" w:rsidP="00B23ED9">
      <w:pPr>
        <w:rPr>
          <w:lang w:bidi="nl-NL"/>
        </w:rPr>
      </w:pPr>
      <w:r>
        <w:rPr>
          <w:lang w:bidi="nl-NL"/>
        </w:rPr>
        <w:t>………………………………………………………………………………………………………………………………………………………………………………………………………………………………………………………………………………………………………………………………………</w:t>
      </w:r>
    </w:p>
    <w:p w14:paraId="42B91304" w14:textId="77777777" w:rsidR="00B23ED9" w:rsidRDefault="00B23ED9" w:rsidP="00B23ED9">
      <w:pPr>
        <w:rPr>
          <w:lang w:bidi="nl-NL"/>
        </w:rPr>
      </w:pPr>
      <w:r>
        <w:rPr>
          <w:lang w:bidi="nl-NL"/>
        </w:rPr>
        <w:t>………………………………………………………………………………………………………………………………………………………………………………………………………………………………………………………………………………………………………………………………………</w:t>
      </w:r>
    </w:p>
    <w:p w14:paraId="511B5F89" w14:textId="77777777" w:rsidR="00B23ED9" w:rsidRDefault="00B23ED9" w:rsidP="00B23ED9">
      <w:pPr>
        <w:rPr>
          <w:lang w:bidi="nl-NL"/>
        </w:rPr>
      </w:pPr>
      <w:r>
        <w:rPr>
          <w:lang w:bidi="nl-NL"/>
        </w:rPr>
        <w:t>………………………………………………………………………………………………………………………………………………………………………………………………………………………………………………………………………………………………………………………………………</w:t>
      </w:r>
    </w:p>
    <w:p w14:paraId="295B5B71" w14:textId="222CF7DE" w:rsidR="00B23ED9" w:rsidRDefault="00B23ED9" w:rsidP="00A54C04">
      <w:pPr>
        <w:rPr>
          <w:lang w:bidi="nl-NL"/>
        </w:rPr>
      </w:pPr>
    </w:p>
    <w:p w14:paraId="322DC51C" w14:textId="77777777" w:rsidR="00B23ED9" w:rsidRDefault="00B23ED9" w:rsidP="00A54C04">
      <w:pPr>
        <w:rPr>
          <w:lang w:bidi="nl-NL"/>
        </w:rPr>
      </w:pPr>
    </w:p>
    <w:p w14:paraId="4DCF55CE" w14:textId="261BA00C" w:rsidR="00B23ED9" w:rsidRDefault="00B23ED9" w:rsidP="00A54C04">
      <w:pPr>
        <w:rPr>
          <w:lang w:bidi="nl-NL"/>
        </w:rPr>
      </w:pPr>
    </w:p>
    <w:p w14:paraId="0CD7A888" w14:textId="48691769" w:rsidR="00B23ED9" w:rsidRDefault="00B23ED9" w:rsidP="00A54C04">
      <w:pPr>
        <w:rPr>
          <w:lang w:bidi="nl-NL"/>
        </w:rPr>
      </w:pPr>
    </w:p>
    <w:p w14:paraId="02B40538" w14:textId="77777777" w:rsidR="00B23ED9" w:rsidRPr="00A54C04" w:rsidRDefault="00B23ED9" w:rsidP="00A54C04">
      <w:pPr>
        <w:rPr>
          <w:lang w:bidi="nl-NL"/>
        </w:rPr>
      </w:pPr>
    </w:p>
    <w:p w14:paraId="5A6A34A6" w14:textId="77777777" w:rsidR="00033F00" w:rsidRDefault="00033F00">
      <w:pPr>
        <w:rPr>
          <w:color w:val="E36C0A" w:themeColor="accent6" w:themeShade="BF"/>
        </w:rPr>
      </w:pPr>
    </w:p>
    <w:p w14:paraId="37729BAC" w14:textId="77777777" w:rsidR="00033F00" w:rsidRDefault="00033F00">
      <w:pPr>
        <w:rPr>
          <w:color w:val="E36C0A" w:themeColor="accent6" w:themeShade="BF"/>
        </w:rPr>
      </w:pPr>
      <w:r>
        <w:rPr>
          <w:color w:val="E36C0A" w:themeColor="accent6" w:themeShade="BF"/>
        </w:rPr>
        <w:br w:type="page"/>
      </w:r>
    </w:p>
    <w:p w14:paraId="42CAE762" w14:textId="31FF6C9A" w:rsidR="00033F00" w:rsidRDefault="00B23ED9">
      <w:pPr>
        <w:rPr>
          <w:color w:val="E36C0A" w:themeColor="accent6" w:themeShade="BF"/>
        </w:rPr>
      </w:pPr>
      <w:r w:rsidRPr="000D0FB4">
        <w:rPr>
          <w:noProof/>
          <w:color w:val="E36C0A" w:themeColor="accent6" w:themeShade="BF"/>
          <w:lang w:bidi="nl-NL"/>
        </w:rPr>
        <w:lastRenderedPageBreak/>
        <mc:AlternateContent>
          <mc:Choice Requires="wps">
            <w:drawing>
              <wp:anchor distT="0" distB="0" distL="114300" distR="114300" simplePos="0" relativeHeight="251658245" behindDoc="0" locked="0" layoutInCell="1" allowOverlap="1" wp14:anchorId="3A24C6C6" wp14:editId="24D0E029">
                <wp:simplePos x="0" y="0"/>
                <wp:positionH relativeFrom="column">
                  <wp:posOffset>-1079500</wp:posOffset>
                </wp:positionH>
                <wp:positionV relativeFrom="paragraph">
                  <wp:posOffset>-1014095</wp:posOffset>
                </wp:positionV>
                <wp:extent cx="3876675" cy="3876675"/>
                <wp:effectExtent l="0" t="0" r="9525" b="9525"/>
                <wp:wrapNone/>
                <wp:docPr id="180" name="Ovaal 180"/>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accent6">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44E31" w14:textId="77777777" w:rsidR="00AE4091" w:rsidRDefault="00AE4091" w:rsidP="000D0FB4">
                            <w:pPr>
                              <w:pStyle w:val="Kop1"/>
                            </w:pPr>
                          </w:p>
                          <w:p w14:paraId="7F486FCF" w14:textId="71439EC8" w:rsidR="00AE4091" w:rsidRPr="009D180E" w:rsidRDefault="00AE4091" w:rsidP="000D0FB4">
                            <w:pPr>
                              <w:pStyle w:val="Kop1"/>
                              <w:rPr>
                                <w:color w:val="1F497D" w:themeColor="text2"/>
                              </w:rPr>
                            </w:pPr>
                            <w:r>
                              <w:rPr>
                                <w:color w:val="1F497D" w:themeColor="text2"/>
                                <w:lang w:bidi="nl-NL"/>
                              </w:rPr>
                              <w:t>Plastic soep</w:t>
                            </w:r>
                            <w:r w:rsidRPr="009D180E">
                              <w:rPr>
                                <w:color w:val="1F497D" w:themeColor="text2"/>
                                <w:lang w:bidi="nl-NL"/>
                              </w:rPr>
                              <w:t xml:space="preserve"> </w:t>
                            </w:r>
                          </w:p>
                          <w:p w14:paraId="18F65961" w14:textId="77777777" w:rsidR="00AE4091" w:rsidRPr="00F7167D" w:rsidRDefault="00AE4091" w:rsidP="000D0F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4C6C6" id="Ovaal 180" o:spid="_x0000_s1081" style="position:absolute;margin-left:-85pt;margin-top:-79.85pt;width:305.25pt;height:30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" fillcolor="#f79646 [3209]" stroked="f" strokeweight="3pt">
                <v:fill opacity="43947f"/>
                <v:textbox>
                  <w:txbxContent>
                    <w:p w14:paraId="2A544E31" w14:textId="77777777" w:rsidR="00AE4091" w:rsidRDefault="00AE4091" w:rsidP="000D0FB4">
                      <w:pPr>
                        <w:pStyle w:val="Kop1"/>
                      </w:pPr>
                    </w:p>
                    <w:p w14:paraId="7F486FCF" w14:textId="71439EC8" w:rsidR="00AE4091" w:rsidRPr="009D180E" w:rsidRDefault="00AE4091" w:rsidP="000D0FB4">
                      <w:pPr>
                        <w:pStyle w:val="Kop1"/>
                        <w:rPr>
                          <w:color w:val="1F497D" w:themeColor="text2"/>
                        </w:rPr>
                      </w:pPr>
                      <w:r>
                        <w:rPr>
                          <w:color w:val="1F497D" w:themeColor="text2"/>
                          <w:lang w:bidi="nl-NL"/>
                        </w:rPr>
                        <w:t>Plastic soep</w:t>
                      </w:r>
                      <w:r w:rsidRPr="009D180E">
                        <w:rPr>
                          <w:color w:val="1F497D" w:themeColor="text2"/>
                          <w:lang w:bidi="nl-NL"/>
                        </w:rPr>
                        <w:t xml:space="preserve"> </w:t>
                      </w:r>
                    </w:p>
                    <w:p w14:paraId="18F65961" w14:textId="77777777" w:rsidR="00AE4091" w:rsidRPr="00F7167D" w:rsidRDefault="00AE4091" w:rsidP="000D0FB4"/>
                  </w:txbxContent>
                </v:textbox>
              </v:oval>
            </w:pict>
          </mc:Fallback>
        </mc:AlternateContent>
      </w:r>
    </w:p>
    <w:p w14:paraId="6B95C937" w14:textId="4D8CEA25" w:rsidR="00033F00" w:rsidRDefault="00033F00">
      <w:pPr>
        <w:rPr>
          <w:color w:val="E36C0A" w:themeColor="accent6" w:themeShade="BF"/>
        </w:rPr>
      </w:pPr>
    </w:p>
    <w:p w14:paraId="6C552ECD" w14:textId="77777777" w:rsidR="004D4571" w:rsidRPr="00127C5F" w:rsidRDefault="004D4571" w:rsidP="004D4571">
      <w:pPr>
        <w:rPr>
          <w:color w:val="E36C0A" w:themeColor="accent6" w:themeShade="BF"/>
        </w:rPr>
      </w:pPr>
    </w:p>
    <w:p w14:paraId="1AF15700" w14:textId="177E6EC7" w:rsidR="00C47E5D" w:rsidRPr="00127C5F" w:rsidRDefault="00C47E5D" w:rsidP="00C47E5D">
      <w:pPr>
        <w:rPr>
          <w:color w:val="E36C0A" w:themeColor="accent6" w:themeShade="BF"/>
        </w:rPr>
      </w:pPr>
    </w:p>
    <w:p w14:paraId="37A35D76" w14:textId="77777777" w:rsidR="00C47E5D" w:rsidRDefault="00C47E5D" w:rsidP="00894754">
      <w:pPr>
        <w:rPr>
          <w:color w:val="E36C0A" w:themeColor="accent6" w:themeShade="BF"/>
        </w:rPr>
      </w:pPr>
    </w:p>
    <w:p w14:paraId="11455621" w14:textId="77777777" w:rsidR="00033F00" w:rsidRDefault="000D0FB4">
      <w:pPr>
        <w:rPr>
          <w:color w:val="E36C0A" w:themeColor="accent6" w:themeShade="BF"/>
          <w:lang w:bidi="nl-NL"/>
        </w:rPr>
      </w:pPr>
      <w:r w:rsidRPr="000D0FB4">
        <w:rPr>
          <w:noProof/>
          <w:color w:val="E36C0A" w:themeColor="accent6" w:themeShade="BF"/>
          <w:lang w:bidi="nl-NL"/>
        </w:rPr>
        <mc:AlternateContent>
          <mc:Choice Requires="wps">
            <w:drawing>
              <wp:anchor distT="0" distB="0" distL="114300" distR="114300" simplePos="0" relativeHeight="251658244" behindDoc="0" locked="0" layoutInCell="1" allowOverlap="1" wp14:anchorId="50D27974" wp14:editId="7EF962A7">
                <wp:simplePos x="0" y="0"/>
                <wp:positionH relativeFrom="column">
                  <wp:posOffset>554355</wp:posOffset>
                </wp:positionH>
                <wp:positionV relativeFrom="paragraph">
                  <wp:posOffset>370205</wp:posOffset>
                </wp:positionV>
                <wp:extent cx="5189220" cy="5189220"/>
                <wp:effectExtent l="0" t="0" r="0" b="0"/>
                <wp:wrapNone/>
                <wp:docPr id="179" name="Ovaal 179"/>
                <wp:cNvGraphicFramePr/>
                <a:graphic xmlns:a="http://schemas.openxmlformats.org/drawingml/2006/main">
                  <a:graphicData uri="http://schemas.microsoft.com/office/word/2010/wordprocessingShape">
                    <wps:wsp>
                      <wps:cNvSpPr/>
                      <wps:spPr>
                        <a:xfrm>
                          <a:off x="0" y="0"/>
                          <a:ext cx="5189220" cy="518922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28040" w14:textId="11CB7FBB" w:rsidR="00AE4091" w:rsidRDefault="00AE4091" w:rsidP="000D0FB4">
                            <w:pPr>
                              <w:pStyle w:val="1"/>
                            </w:pPr>
                            <w:r>
                              <w:rPr>
                                <w:lang w:bidi="nl-NL"/>
                              </w:rPr>
                              <w:t>Zwerfvuil aan de Noordzee</w:t>
                            </w:r>
                          </w:p>
                          <w:p w14:paraId="5D8EDB95" w14:textId="77777777" w:rsidR="00AE4091" w:rsidRDefault="00AE4091" w:rsidP="000D0FB4">
                            <w:pPr>
                              <w:pStyle w:val="1"/>
                            </w:pPr>
                          </w:p>
                          <w:p w14:paraId="2F25FAC2" w14:textId="77777777" w:rsidR="00AE4091" w:rsidRPr="000D0FB4" w:rsidRDefault="00AE4091" w:rsidP="00702FCC">
                            <w:pPr>
                              <w:pStyle w:val="Lijstalinea"/>
                              <w:jc w:val="left"/>
                            </w:pPr>
                            <w:r>
                              <w:rPr>
                                <w:lang w:bidi="nl-NL"/>
                              </w:rPr>
                              <w:t>De weg van plastic</w:t>
                            </w:r>
                          </w:p>
                          <w:p w14:paraId="4C8AD625" w14:textId="5147CFF3" w:rsidR="00AE4091" w:rsidRPr="000D0FB4" w:rsidRDefault="00AE4091" w:rsidP="00702FCC">
                            <w:pPr>
                              <w:pStyle w:val="Lijstalinea"/>
                              <w:jc w:val="left"/>
                            </w:pPr>
                            <w:r>
                              <w:rPr>
                                <w:lang w:bidi="nl-NL"/>
                              </w:rPr>
                              <w:t>Zwerfvuil aan de Noordzee</w:t>
                            </w:r>
                          </w:p>
                          <w:p w14:paraId="05461C51" w14:textId="5521EBBC" w:rsidR="00AE4091" w:rsidRPr="000D0FB4" w:rsidRDefault="00AE4091" w:rsidP="00702FCC">
                            <w:pPr>
                              <w:pStyle w:val="Lijstalinea"/>
                              <w:jc w:val="left"/>
                            </w:pPr>
                            <w:r>
                              <w:rPr>
                                <w:lang w:bidi="nl-NL"/>
                              </w:rPr>
                              <w:t xml:space="preserve">Het </w:t>
                            </w:r>
                            <w:proofErr w:type="spellStart"/>
                            <w:r>
                              <w:rPr>
                                <w:lang w:bidi="nl-NL"/>
                              </w:rPr>
                              <w:t>Plasticarium</w:t>
                            </w:r>
                            <w:proofErr w:type="spellEnd"/>
                          </w:p>
                          <w:p w14:paraId="63323D56" w14:textId="77777777" w:rsidR="00AE4091" w:rsidRDefault="00AE40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27974" id="Ovaal 179" o:spid="_x0000_s1082" style="position:absolute;margin-left:43.65pt;margin-top:29.15pt;width:408.6pt;height:408.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" fillcolor="#eeece1 [3214]" stroked="f" strokeweight="3pt">
                <v:fill opacity="43947f"/>
                <v:textbox>
                  <w:txbxContent>
                    <w:p w14:paraId="23D28040" w14:textId="11CB7FBB" w:rsidR="00AE4091" w:rsidRDefault="00AE4091" w:rsidP="000D0FB4">
                      <w:pPr>
                        <w:pStyle w:val="1"/>
                      </w:pPr>
                      <w:r>
                        <w:rPr>
                          <w:lang w:bidi="nl-NL"/>
                        </w:rPr>
                        <w:t>Zwerfvuil aan de Noordzee</w:t>
                      </w:r>
                    </w:p>
                    <w:p w14:paraId="5D8EDB95" w14:textId="77777777" w:rsidR="00AE4091" w:rsidRDefault="00AE4091" w:rsidP="000D0FB4">
                      <w:pPr>
                        <w:pStyle w:val="1"/>
                      </w:pPr>
                    </w:p>
                    <w:p w14:paraId="2F25FAC2" w14:textId="77777777" w:rsidR="00AE4091" w:rsidRPr="000D0FB4" w:rsidRDefault="00AE4091" w:rsidP="00702FCC">
                      <w:pPr>
                        <w:pStyle w:val="Lijstalinea"/>
                        <w:jc w:val="left"/>
                      </w:pPr>
                      <w:r>
                        <w:rPr>
                          <w:lang w:bidi="nl-NL"/>
                        </w:rPr>
                        <w:t>De weg van plastic</w:t>
                      </w:r>
                    </w:p>
                    <w:p w14:paraId="4C8AD625" w14:textId="5147CFF3" w:rsidR="00AE4091" w:rsidRPr="000D0FB4" w:rsidRDefault="00AE4091" w:rsidP="00702FCC">
                      <w:pPr>
                        <w:pStyle w:val="Lijstalinea"/>
                        <w:jc w:val="left"/>
                      </w:pPr>
                      <w:r>
                        <w:rPr>
                          <w:lang w:bidi="nl-NL"/>
                        </w:rPr>
                        <w:t>Zwerfvuil aan de Noordzee</w:t>
                      </w:r>
                    </w:p>
                    <w:p w14:paraId="05461C51" w14:textId="5521EBBC" w:rsidR="00AE4091" w:rsidRPr="000D0FB4" w:rsidRDefault="00AE4091" w:rsidP="00702FCC">
                      <w:pPr>
                        <w:pStyle w:val="Lijstalinea"/>
                        <w:jc w:val="left"/>
                      </w:pPr>
                      <w:r>
                        <w:rPr>
                          <w:lang w:bidi="nl-NL"/>
                        </w:rPr>
                        <w:t xml:space="preserve">Het </w:t>
                      </w:r>
                      <w:proofErr w:type="spellStart"/>
                      <w:r>
                        <w:rPr>
                          <w:lang w:bidi="nl-NL"/>
                        </w:rPr>
                        <w:t>Plasticarium</w:t>
                      </w:r>
                      <w:proofErr w:type="spellEnd"/>
                    </w:p>
                    <w:p w14:paraId="63323D56" w14:textId="77777777" w:rsidR="00AE4091" w:rsidRDefault="00AE4091"/>
                  </w:txbxContent>
                </v:textbox>
              </v:oval>
            </w:pict>
          </mc:Fallback>
        </mc:AlternateContent>
      </w:r>
      <w:r w:rsidR="00C47E5D">
        <w:rPr>
          <w:color w:val="E36C0A" w:themeColor="accent6" w:themeShade="BF"/>
          <w:lang w:bidi="nl-NL"/>
        </w:rPr>
        <w:br w:type="page"/>
      </w:r>
    </w:p>
    <w:p w14:paraId="10053E70" w14:textId="77777777" w:rsidR="00702FCC" w:rsidRPr="00702FCC" w:rsidRDefault="00702FCC" w:rsidP="00702FCC">
      <w:pPr>
        <w:pStyle w:val="Kop3"/>
        <w:spacing w:before="200"/>
        <w:jc w:val="left"/>
        <w:rPr>
          <w:color w:val="auto"/>
          <w:lang w:bidi="nl-NL"/>
        </w:rPr>
      </w:pPr>
      <w:r w:rsidRPr="00702FCC">
        <w:rPr>
          <w:color w:val="auto"/>
          <w:lang w:bidi="nl-NL"/>
        </w:rPr>
        <w:lastRenderedPageBreak/>
        <w:t>De weg van plastic</w:t>
      </w:r>
    </w:p>
    <w:p w14:paraId="08404C03" w14:textId="77777777" w:rsidR="00702FCC" w:rsidRPr="003136C2" w:rsidRDefault="00702FCC">
      <w:pPr>
        <w:rPr>
          <w:color w:val="E36C0A" w:themeColor="accent6" w:themeShade="BF"/>
          <w:sz w:val="2"/>
          <w:szCs w:val="2"/>
          <w:lang w:bidi="nl-NL"/>
        </w:rPr>
      </w:pPr>
    </w:p>
    <w:p w14:paraId="0C02055F" w14:textId="66CB70A1" w:rsidR="00702FCC" w:rsidRDefault="00C36B83" w:rsidP="000345E0">
      <w:pPr>
        <w:jc w:val="both"/>
        <w:rPr>
          <w:lang w:bidi="nl-NL"/>
        </w:rPr>
      </w:pPr>
      <w:r w:rsidRPr="00C36B83">
        <w:rPr>
          <w:noProof/>
        </w:rPr>
        <w:drawing>
          <wp:anchor distT="0" distB="0" distL="114300" distR="114300" simplePos="0" relativeHeight="251658278" behindDoc="0" locked="0" layoutInCell="1" allowOverlap="1" wp14:anchorId="6CCC4663" wp14:editId="489AAC3C">
            <wp:simplePos x="0" y="0"/>
            <wp:positionH relativeFrom="margin">
              <wp:posOffset>4413885</wp:posOffset>
            </wp:positionH>
            <wp:positionV relativeFrom="margin">
              <wp:posOffset>1380490</wp:posOffset>
            </wp:positionV>
            <wp:extent cx="1314450" cy="1019810"/>
            <wp:effectExtent l="0" t="0" r="0" b="889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5623" t="3289" r="11263" b="8277"/>
                    <a:stretch/>
                  </pic:blipFill>
                  <pic:spPr bwMode="auto">
                    <a:xfrm>
                      <a:off x="0" y="0"/>
                      <a:ext cx="1314450" cy="1019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4C12" w:rsidRPr="00144C12">
        <w:rPr>
          <w:lang w:bidi="nl-NL"/>
        </w:rPr>
        <w:t xml:space="preserve">Plastic bestaat uit </w:t>
      </w:r>
      <w:r w:rsidR="00144C12">
        <w:rPr>
          <w:lang w:bidi="nl-NL"/>
        </w:rPr>
        <w:t>kleine bolletjes of korrels. Deze losse bolletjes vormen samen een lange ketting, polymeren genoemd. ‘Poly’ betekend veel en ‘</w:t>
      </w:r>
      <w:proofErr w:type="spellStart"/>
      <w:r w:rsidR="00144C12">
        <w:rPr>
          <w:lang w:bidi="nl-NL"/>
        </w:rPr>
        <w:t>meros</w:t>
      </w:r>
      <w:proofErr w:type="spellEnd"/>
      <w:r w:rsidR="00144C12">
        <w:rPr>
          <w:lang w:bidi="nl-NL"/>
        </w:rPr>
        <w:t xml:space="preserve">’ betekend deeltjes, veel deeltjes dus. Elk soort plastic heeft zijn eigen soort korrel. De gekleurde plastics hebben gekleurde korrels. Van deze gekleurde korrels heb je maar heel weinig nodig. De witte en gekleurde korrels worden gemengd waardoor er een gekleurd plastic ontstaat. </w:t>
      </w:r>
    </w:p>
    <w:p w14:paraId="133A2379" w14:textId="0289D5E2" w:rsidR="00144C12" w:rsidRDefault="00C36B83" w:rsidP="000345E0">
      <w:pPr>
        <w:jc w:val="both"/>
        <w:rPr>
          <w:lang w:bidi="nl-NL"/>
        </w:rPr>
      </w:pPr>
      <w:r w:rsidRPr="00C36B83">
        <w:rPr>
          <w:noProof/>
        </w:rPr>
        <w:drawing>
          <wp:anchor distT="0" distB="0" distL="114300" distR="114300" simplePos="0" relativeHeight="251658279" behindDoc="0" locked="0" layoutInCell="1" allowOverlap="1" wp14:anchorId="77154C13" wp14:editId="52BB64E9">
            <wp:simplePos x="0" y="0"/>
            <wp:positionH relativeFrom="margin">
              <wp:posOffset>3452178</wp:posOffset>
            </wp:positionH>
            <wp:positionV relativeFrom="margin">
              <wp:posOffset>2447290</wp:posOffset>
            </wp:positionV>
            <wp:extent cx="1014095" cy="72707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14095" cy="727075"/>
                    </a:xfrm>
                    <a:prstGeom prst="rect">
                      <a:avLst/>
                    </a:prstGeom>
                  </pic:spPr>
                </pic:pic>
              </a:graphicData>
            </a:graphic>
            <wp14:sizeRelH relativeFrom="page">
              <wp14:pctWidth>0</wp14:pctWidth>
            </wp14:sizeRelH>
            <wp14:sizeRelV relativeFrom="page">
              <wp14:pctHeight>0</wp14:pctHeight>
            </wp14:sizeRelV>
          </wp:anchor>
        </w:drawing>
      </w:r>
      <w:r w:rsidRPr="00C36B83">
        <w:rPr>
          <w:noProof/>
        </w:rPr>
        <w:drawing>
          <wp:anchor distT="0" distB="0" distL="114300" distR="114300" simplePos="0" relativeHeight="251658280" behindDoc="0" locked="0" layoutInCell="1" allowOverlap="1" wp14:anchorId="1FCFAE55" wp14:editId="3A9733D9">
            <wp:simplePos x="0" y="0"/>
            <wp:positionH relativeFrom="margin">
              <wp:posOffset>4509770</wp:posOffset>
            </wp:positionH>
            <wp:positionV relativeFrom="margin">
              <wp:posOffset>2518728</wp:posOffset>
            </wp:positionV>
            <wp:extent cx="1219200" cy="642620"/>
            <wp:effectExtent l="0" t="0" r="0" b="508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19200" cy="642620"/>
                    </a:xfrm>
                    <a:prstGeom prst="rect">
                      <a:avLst/>
                    </a:prstGeom>
                  </pic:spPr>
                </pic:pic>
              </a:graphicData>
            </a:graphic>
            <wp14:sizeRelH relativeFrom="page">
              <wp14:pctWidth>0</wp14:pctWidth>
            </wp14:sizeRelH>
            <wp14:sizeRelV relativeFrom="page">
              <wp14:pctHeight>0</wp14:pctHeight>
            </wp14:sizeRelV>
          </wp:anchor>
        </w:drawing>
      </w:r>
      <w:r w:rsidR="00144C12">
        <w:rPr>
          <w:lang w:bidi="nl-NL"/>
        </w:rPr>
        <w:t xml:space="preserve">Als eerste wordt er een matrijs gemaakt in de plasticfabriek. Een matrijs is een vorm waarin de gesmolten korrels gespoten worden en er een stevig materiaal ontstaat. Deze matrijzen komen in alle vormen en groottes voor. Ze worden telkens op maat gemaakt met een machine. </w:t>
      </w:r>
    </w:p>
    <w:p w14:paraId="10115E43" w14:textId="051209DA" w:rsidR="00144C12" w:rsidRDefault="00144C12" w:rsidP="000345E0">
      <w:pPr>
        <w:jc w:val="both"/>
        <w:rPr>
          <w:lang w:bidi="nl-NL"/>
        </w:rPr>
      </w:pPr>
      <w:r>
        <w:rPr>
          <w:lang w:bidi="nl-NL"/>
        </w:rPr>
        <w:t xml:space="preserve">Om de korrels te gebruiken, moeten deze gedroogd worden. Plastic neemt vocht op waardoor het zou gaan spetteren tijdens het verwarmen. Dit mag niet gebeuren en daarom worden de korrels gedroogd. </w:t>
      </w:r>
    </w:p>
    <w:p w14:paraId="4EDA0AE9" w14:textId="175E8F2F" w:rsidR="00144C12" w:rsidRDefault="00144C12" w:rsidP="000345E0">
      <w:pPr>
        <w:jc w:val="both"/>
        <w:rPr>
          <w:lang w:bidi="nl-NL"/>
        </w:rPr>
      </w:pPr>
      <w:r>
        <w:rPr>
          <w:lang w:bidi="nl-NL"/>
        </w:rPr>
        <w:t xml:space="preserve">Het materijs bestaat uit twee delen. Deze worden tegen elkaar gezet in een bepaalde machine. Aan deze machine hangt een buis die de korrels verwarmt waardoor ze smelten. Als de korrels volledig gesmolten zijn, worden ze in de vorm gespoten. Door het spuiten hangt er altijd een stukje extra plastic aan dat niet nodig is voor het materiaal. De extra’s worden er afgehaald en opnieuw verbrijzeld tot korrels om later opnieuw te gebruiken. </w:t>
      </w:r>
    </w:p>
    <w:p w14:paraId="21A7C82E" w14:textId="273697DF" w:rsidR="00144C12" w:rsidRDefault="00144C12" w:rsidP="000345E0">
      <w:pPr>
        <w:jc w:val="both"/>
        <w:rPr>
          <w:lang w:bidi="nl-NL"/>
        </w:rPr>
      </w:pPr>
      <w:r>
        <w:rPr>
          <w:lang w:bidi="nl-NL"/>
        </w:rPr>
        <w:t xml:space="preserve">De gemaakte vormen worden afgewerkt of gevuld en nadien naar de winkels gestuurd. De consument koopt de materialen in de winkel. We gaan even verder met het voorbeeld van een plastic waterflesje. Als je het water hebt opgedronken, heb je twee keuzes. De beste keuze is om het lege flesje in de correcte vuilbak te stoppen waarna het gerecycleerd kan worden. </w:t>
      </w:r>
      <w:r w:rsidR="000345E0">
        <w:rPr>
          <w:lang w:bidi="nl-NL"/>
        </w:rPr>
        <w:t>Sommige</w:t>
      </w:r>
      <w:r>
        <w:rPr>
          <w:lang w:bidi="nl-NL"/>
        </w:rPr>
        <w:t xml:space="preserve"> mensen kiezen er echter voor om het flesje in de natuur achter te laten. Dit flesje zal meegenomen worden door de wind tot het terecht komt in een beek of rivier. Deze beek of rivier stroomt naar de zee. Als het plastic flesje eenmaal is </w:t>
      </w:r>
      <w:r w:rsidR="000345E0">
        <w:rPr>
          <w:lang w:bidi="nl-NL"/>
        </w:rPr>
        <w:t>aangekomen</w:t>
      </w:r>
      <w:r>
        <w:rPr>
          <w:lang w:bidi="nl-NL"/>
        </w:rPr>
        <w:t xml:space="preserve"> in de </w:t>
      </w:r>
      <w:r w:rsidR="000345E0">
        <w:rPr>
          <w:lang w:bidi="nl-NL"/>
        </w:rPr>
        <w:t xml:space="preserve">zee, wordt het door de zeestromingen meegenomen naar andere zeeën en oceanen waar het terecht komt bij al het andere plastic, de plastic soep. </w:t>
      </w:r>
    </w:p>
    <w:p w14:paraId="746D05C6" w14:textId="1D057AA8" w:rsidR="000345E0" w:rsidRPr="00144C12" w:rsidRDefault="000345E0" w:rsidP="000345E0">
      <w:pPr>
        <w:jc w:val="both"/>
        <w:rPr>
          <w:lang w:bidi="nl-NL"/>
        </w:rPr>
      </w:pPr>
      <w:r>
        <w:rPr>
          <w:lang w:bidi="nl-NL"/>
        </w:rPr>
        <w:t xml:space="preserve">Het plastic flesje zal in de zee blijven of aanspoelen op een strand. Als het aangespoeld is bij een strand kan het gerecycleerd worden. Bij het recyclageproces worden de voorwerpen opnieuw verwarmd en uit elkaar gehaald. Er ontstaan terug kleine korrels die gebruikt worden om nieuwe materialen mee te maken. </w:t>
      </w:r>
    </w:p>
    <w:p w14:paraId="1D293424" w14:textId="77777777" w:rsidR="00702FCC" w:rsidRPr="00144C12" w:rsidRDefault="00702FCC">
      <w:pPr>
        <w:rPr>
          <w:lang w:bidi="nl-NL"/>
        </w:rPr>
      </w:pPr>
    </w:p>
    <w:p w14:paraId="3E4D3663" w14:textId="77777777" w:rsidR="00702FCC" w:rsidRPr="00144C12" w:rsidRDefault="00702FCC">
      <w:pPr>
        <w:rPr>
          <w:lang w:bidi="nl-NL"/>
        </w:rPr>
      </w:pPr>
    </w:p>
    <w:p w14:paraId="439821B1" w14:textId="77777777" w:rsidR="00702FCC" w:rsidRPr="00144C12" w:rsidRDefault="00702FCC">
      <w:pPr>
        <w:rPr>
          <w:lang w:bidi="nl-NL"/>
        </w:rPr>
      </w:pPr>
    </w:p>
    <w:p w14:paraId="52DF1AB5" w14:textId="77777777" w:rsidR="00702FCC" w:rsidRPr="00144C12" w:rsidRDefault="00702FCC">
      <w:pPr>
        <w:rPr>
          <w:lang w:bidi="nl-NL"/>
        </w:rPr>
      </w:pPr>
    </w:p>
    <w:p w14:paraId="13D46537" w14:textId="77777777" w:rsidR="00702FCC" w:rsidRPr="00144C12" w:rsidRDefault="00702FCC">
      <w:pPr>
        <w:rPr>
          <w:lang w:bidi="nl-NL"/>
        </w:rPr>
      </w:pPr>
    </w:p>
    <w:p w14:paraId="45A4FB49" w14:textId="77777777" w:rsidR="00702FCC" w:rsidRPr="00702FCC" w:rsidRDefault="00702FCC" w:rsidP="00702FCC">
      <w:pPr>
        <w:pStyle w:val="Kop3"/>
        <w:spacing w:before="200"/>
        <w:jc w:val="left"/>
        <w:rPr>
          <w:color w:val="auto"/>
          <w:lang w:bidi="nl-NL"/>
        </w:rPr>
      </w:pPr>
      <w:r w:rsidRPr="00702FCC">
        <w:rPr>
          <w:color w:val="auto"/>
          <w:lang w:bidi="nl-NL"/>
        </w:rPr>
        <w:lastRenderedPageBreak/>
        <w:t>Zwerfvuil aan de Noordzee</w:t>
      </w:r>
    </w:p>
    <w:p w14:paraId="3C92E496" w14:textId="64AFFB65" w:rsidR="00702FCC" w:rsidRDefault="00E951C1" w:rsidP="009B13D2">
      <w:pPr>
        <w:jc w:val="both"/>
        <w:rPr>
          <w:lang w:val="nl-BE" w:bidi="nl-NL"/>
        </w:rPr>
      </w:pPr>
      <w:r w:rsidRPr="00E951C1">
        <w:rPr>
          <w:lang w:val="nl-BE" w:bidi="nl-NL"/>
        </w:rPr>
        <w:t xml:space="preserve">Glas, hout, </w:t>
      </w:r>
      <w:r w:rsidR="00A1219D" w:rsidRPr="00E951C1">
        <w:rPr>
          <w:lang w:val="nl-BE" w:bidi="nl-NL"/>
        </w:rPr>
        <w:t>papier</w:t>
      </w:r>
      <w:r w:rsidRPr="00E951C1">
        <w:rPr>
          <w:lang w:val="nl-BE" w:bidi="nl-NL"/>
        </w:rPr>
        <w:t xml:space="preserve">, </w:t>
      </w:r>
      <w:r w:rsidR="00A1219D" w:rsidRPr="00E951C1">
        <w:rPr>
          <w:lang w:val="nl-BE" w:bidi="nl-NL"/>
        </w:rPr>
        <w:t>medicijnen</w:t>
      </w:r>
      <w:r w:rsidRPr="00E951C1">
        <w:rPr>
          <w:lang w:val="nl-BE" w:bidi="nl-NL"/>
        </w:rPr>
        <w:t>, blikjes</w:t>
      </w:r>
      <w:r>
        <w:rPr>
          <w:lang w:val="nl-BE" w:bidi="nl-NL"/>
        </w:rPr>
        <w:t xml:space="preserve">, kunststof … Je komt het allemaal tegen tijdens een strandwandeling aan zee. Jaarlijks belandt er </w:t>
      </w:r>
      <w:r w:rsidR="00A1219D">
        <w:rPr>
          <w:lang w:val="nl-BE" w:bidi="nl-NL"/>
        </w:rPr>
        <w:t xml:space="preserve">8 miljoen kilo zwerfvuil in de Noordzee. Vanwaar komt dit zwerfvuil? </w:t>
      </w:r>
    </w:p>
    <w:p w14:paraId="5D333B5F" w14:textId="519B7978" w:rsidR="00A1219D" w:rsidRDefault="00A1219D" w:rsidP="009B13D2">
      <w:pPr>
        <w:jc w:val="both"/>
        <w:rPr>
          <w:lang w:val="nl-BE" w:bidi="nl-NL"/>
        </w:rPr>
      </w:pPr>
      <w:r>
        <w:rPr>
          <w:lang w:val="nl-BE" w:bidi="nl-NL"/>
        </w:rPr>
        <w:t xml:space="preserve">De scheepvaart is verplicht afval tegen betaling af te geven in een haven maar toch komt er nog veel afval in zee terecht. Klein afval wordt namelijk overboord gegooid. Gebroken touwen, hout en nylonnetten verdwijnen in zee. Deze netten vergaan nauwelijks en drijven nog jaren rond op zee. Zeehonden kunnen verstrikt geraken in nylondraad. Dieren, zoals de noordse stormvogel, zien dit vuil voor voedsel aan en eten het op. </w:t>
      </w:r>
    </w:p>
    <w:p w14:paraId="4D0B240B" w14:textId="7C2C9917" w:rsidR="00A1219D" w:rsidRDefault="00A1219D" w:rsidP="009B13D2">
      <w:pPr>
        <w:jc w:val="both"/>
        <w:rPr>
          <w:lang w:val="nl-BE" w:bidi="nl-NL"/>
        </w:rPr>
      </w:pPr>
      <w:r>
        <w:rPr>
          <w:lang w:val="nl-BE" w:bidi="nl-NL"/>
        </w:rPr>
        <w:t>In 1997 zeilde de Amerikaanse onderzoeken en kapitein Charles Moore over de Stille Oceaan. Hij ontdekte als eerst dat in sommige delen van de oceaan heel veel plastic dreef. Hij ging er verder onderzoek naar doen. Hij noemde die grote delen met veel stukjes plastic dicht op elkaar plastic</w:t>
      </w:r>
      <w:r w:rsidR="00640D57">
        <w:rPr>
          <w:lang w:val="nl-BE" w:bidi="nl-NL"/>
        </w:rPr>
        <w:t xml:space="preserve"> </w:t>
      </w:r>
      <w:r>
        <w:rPr>
          <w:lang w:val="nl-BE" w:bidi="nl-NL"/>
        </w:rPr>
        <w:t xml:space="preserve">soep. </w:t>
      </w:r>
    </w:p>
    <w:p w14:paraId="43D7C559" w14:textId="7F717152" w:rsidR="00A1219D" w:rsidRDefault="00A1219D" w:rsidP="009B13D2">
      <w:pPr>
        <w:jc w:val="both"/>
        <w:rPr>
          <w:lang w:val="nl-BE" w:bidi="nl-NL"/>
        </w:rPr>
      </w:pPr>
      <w:r>
        <w:rPr>
          <w:lang w:val="nl-BE" w:bidi="nl-NL"/>
        </w:rPr>
        <w:t xml:space="preserve">In die ‘soep’ drijven grote stukken plastic, maar ook heel kleine. Denk maar aan echte soep: daar zitten stukken groente in, maar ook korrels poeder van de bouillon. Al het plasticafval in zee komt uiteindelijk terecht in een grote draaikolk van kleine stukjes plastic. Tot nu toe zijn er zes van die kolken ontdekt. Ze zijn enorm groot, soms wel een miljoen vierkante kilometer. (Dat is 1000 bij 1000 km.) het grootste deel van het afval zinkt naar de zeebodem. Een kleiner deel drijft op of net onder het wateroppervlak. </w:t>
      </w:r>
    </w:p>
    <w:p w14:paraId="3E154948" w14:textId="644D8235" w:rsidR="00A1219D" w:rsidRPr="00F32F77" w:rsidRDefault="00A1219D" w:rsidP="009B13D2">
      <w:pPr>
        <w:pStyle w:val="Kop4"/>
        <w:jc w:val="both"/>
        <w:rPr>
          <w:lang w:bidi="nl-NL"/>
        </w:rPr>
      </w:pPr>
      <w:r w:rsidRPr="00A1219D">
        <w:rPr>
          <w:lang w:val="nl-BE" w:bidi="nl-NL"/>
        </w:rPr>
        <w:t>Zwerfvuil aan de Belgische kust</w:t>
      </w:r>
    </w:p>
    <w:p w14:paraId="7DB6E63F" w14:textId="0C89258A" w:rsidR="00A1219D" w:rsidRPr="00A1219D" w:rsidRDefault="00F32F77" w:rsidP="009B13D2">
      <w:pPr>
        <w:jc w:val="both"/>
        <w:rPr>
          <w:lang w:val="nl-BE" w:bidi="nl-NL"/>
        </w:rPr>
      </w:pPr>
      <w:r w:rsidRPr="00F32F77">
        <w:rPr>
          <w:noProof/>
        </w:rPr>
        <w:drawing>
          <wp:anchor distT="0" distB="0" distL="114300" distR="114300" simplePos="0" relativeHeight="251658284" behindDoc="0" locked="0" layoutInCell="1" allowOverlap="1" wp14:anchorId="37202215" wp14:editId="2111F4A9">
            <wp:simplePos x="0" y="0"/>
            <wp:positionH relativeFrom="margin">
              <wp:posOffset>2918778</wp:posOffset>
            </wp:positionH>
            <wp:positionV relativeFrom="margin">
              <wp:posOffset>4547870</wp:posOffset>
            </wp:positionV>
            <wp:extent cx="2890520" cy="1732915"/>
            <wp:effectExtent l="0" t="0" r="5080" b="63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90520" cy="1732915"/>
                    </a:xfrm>
                    <a:prstGeom prst="rect">
                      <a:avLst/>
                    </a:prstGeom>
                  </pic:spPr>
                </pic:pic>
              </a:graphicData>
            </a:graphic>
            <wp14:sizeRelH relativeFrom="page">
              <wp14:pctWidth>0</wp14:pctWidth>
            </wp14:sizeRelH>
            <wp14:sizeRelV relativeFrom="page">
              <wp14:pctHeight>0</wp14:pctHeight>
            </wp14:sizeRelV>
          </wp:anchor>
        </w:drawing>
      </w:r>
      <w:r w:rsidR="00A1219D" w:rsidRPr="00A1219D">
        <w:rPr>
          <w:lang w:val="nl-BE" w:bidi="nl-NL"/>
        </w:rPr>
        <w:t>Ieder jaar kan je langs onze kustlijn zo’n 64.000 kg afval vinden, dat is bijna 100 kg per kilometer strand. Meer dan 95% van het afval op onze stranden is plastic. België scoort hiermee niet zo goed op de wereldlijst van propere stranden. Gezien de grote hoeveelheid afval op het strand, zijn kustgemeentes genoodzaakt om de stranden met een machine te reinigen, anders zou geen toerist meer een voet op het strand zetten!</w:t>
      </w:r>
    </w:p>
    <w:p w14:paraId="1F7C8F0D" w14:textId="2C95FF9D" w:rsidR="00A1219D" w:rsidRPr="00A1219D" w:rsidRDefault="00A1219D" w:rsidP="009B13D2">
      <w:pPr>
        <w:jc w:val="both"/>
        <w:rPr>
          <w:lang w:val="nl-BE" w:bidi="nl-NL"/>
        </w:rPr>
      </w:pPr>
      <w:r w:rsidRPr="00A1219D">
        <w:rPr>
          <w:lang w:val="nl-BE" w:bidi="nl-NL"/>
        </w:rPr>
        <w:t xml:space="preserve">Zwerfafval op het strand kent twee bronnen, ten eerste strandgebruikers die hun afval achterlaten en ten tweede afval dat uit zee aanspoelt. Het strand heeft natuurlijk een speciale interactie met de zee waarbij afval van het strand door de zee wordt weggespoeld, terwijl afval uit zee juist op land wordt achtergelaten. Het afval dat de zee op strand </w:t>
      </w:r>
      <w:r w:rsidR="009B13D2" w:rsidRPr="00A1219D">
        <w:rPr>
          <w:lang w:val="nl-BE" w:bidi="nl-NL"/>
        </w:rPr>
        <w:t>deponeert</w:t>
      </w:r>
      <w:r w:rsidRPr="00A1219D">
        <w:rPr>
          <w:lang w:val="nl-BE" w:bidi="nl-NL"/>
        </w:rPr>
        <w:t xml:space="preserve"> spoelt uiteindelijk ook weer weg.</w:t>
      </w:r>
    </w:p>
    <w:p w14:paraId="0888A08C" w14:textId="150A9560" w:rsidR="00A1219D" w:rsidRPr="00A1219D" w:rsidRDefault="00A1219D" w:rsidP="009B13D2">
      <w:pPr>
        <w:jc w:val="both"/>
        <w:rPr>
          <w:lang w:val="nl-BE" w:bidi="nl-NL"/>
        </w:rPr>
      </w:pPr>
      <w:r w:rsidRPr="00A1219D">
        <w:rPr>
          <w:lang w:val="nl-BE" w:bidi="nl-NL"/>
        </w:rPr>
        <w:t xml:space="preserve">De Noordzee kun je geen propere zee noemen. In 2011 werd het drijvend afval in de Belgische Noordzee onderzocht. Net zoals op het strand bestond het uit zo'n 95% plastic. Ook op de zeebodem kwam plastic het meest voor. Het meeste zwerfvuil in de Noordzee bestaat uit visnetten, verpakkingen en zakjes. De hoeveelheid varieert naar de locatie. De stromingen in de Noordzee en het weer zorgen voor deze </w:t>
      </w:r>
      <w:r w:rsidR="009B13D2" w:rsidRPr="00A1219D">
        <w:rPr>
          <w:lang w:val="nl-BE" w:bidi="nl-NL"/>
        </w:rPr>
        <w:t>verdeling</w:t>
      </w:r>
      <w:r w:rsidRPr="00A1219D">
        <w:rPr>
          <w:lang w:val="nl-BE" w:bidi="nl-NL"/>
        </w:rPr>
        <w:t xml:space="preserve"> van het marien zwerfvuil.</w:t>
      </w:r>
    </w:p>
    <w:p w14:paraId="3B8C856C" w14:textId="0471E365" w:rsidR="00A1219D" w:rsidRPr="00A1219D" w:rsidRDefault="00A1219D" w:rsidP="009B13D2">
      <w:pPr>
        <w:jc w:val="both"/>
        <w:rPr>
          <w:lang w:val="nl-BE" w:bidi="nl-NL"/>
        </w:rPr>
      </w:pPr>
      <w:r w:rsidRPr="00A1219D">
        <w:rPr>
          <w:lang w:val="nl-BE" w:bidi="nl-NL"/>
        </w:rPr>
        <w:lastRenderedPageBreak/>
        <w:t xml:space="preserve">Ongeveer de helft van het afval in de Noordzee komt van de scheepvaart en de visserij, denk maar aan touwen, netten en kluwen van visdraadjes (ook vispluis genoemd). Dit komt door slijtage of verlies in zee terecht. Van de andere helft van het afval kun je slechts voor een deel met zekerheid stellen dat het van toeristen op het strand komt, zoals de sigarettenpeuken, rietjes of verpakking die niet door zeewater werd aangetast. Het is dikwijls onmogelijk om de oorsprong van zwerfvuil te achterhalen. Het bestaat uit deels verweerd huishoudelijk afval zoals voedselverpakkingen, doppen en plastic bekertjes. Als de verpakking vreemde tekens heeft, is de kans reëel dat het van de vele zeeschepen komt die onze wateren doorkruisen.  </w:t>
      </w:r>
    </w:p>
    <w:p w14:paraId="3D1FA1DA" w14:textId="62C8A5C7" w:rsidR="00702FCC" w:rsidRDefault="00A1219D" w:rsidP="009B13D2">
      <w:pPr>
        <w:jc w:val="both"/>
        <w:rPr>
          <w:lang w:val="nl-BE" w:bidi="nl-NL"/>
        </w:rPr>
      </w:pPr>
      <w:r w:rsidRPr="00A1219D">
        <w:rPr>
          <w:lang w:val="nl-BE" w:bidi="nl-NL"/>
        </w:rPr>
        <w:t xml:space="preserve">Hoeveel plastic komt er via de rivieren in zee? De Maas lost gemiddeld 15,000 stukjes plastic naar zee, dit terwijl de Maas als een vrij schone rivier wordt beschouwd. Iedere honderd meter rivieroever bevat volgens Nederlands onderzoek gemiddeld 40 drankverpakkingen. Waterzuiveringsstations kunnen slechts de helft van de microplastics uit het afvalwater verwijderen. Naar schatting loost elke persoon zo'n 5500 microplastics per dag in het oppervlaktewater. </w:t>
      </w:r>
    </w:p>
    <w:p w14:paraId="53DE5532" w14:textId="57525C6E" w:rsidR="009B13D2" w:rsidRDefault="00F44B3B" w:rsidP="009B13D2">
      <w:pPr>
        <w:pStyle w:val="Kop4"/>
        <w:jc w:val="both"/>
        <w:rPr>
          <w:lang w:val="nl-BE" w:bidi="nl-NL"/>
        </w:rPr>
      </w:pPr>
      <w:r>
        <w:rPr>
          <w:noProof/>
          <w:lang w:val="nl-BE" w:bidi="nl-NL"/>
        </w:rPr>
        <w:drawing>
          <wp:anchor distT="0" distB="0" distL="114300" distR="114300" simplePos="0" relativeHeight="251658285" behindDoc="0" locked="0" layoutInCell="1" allowOverlap="1" wp14:anchorId="46572E30" wp14:editId="47CAAE6D">
            <wp:simplePos x="0" y="0"/>
            <wp:positionH relativeFrom="margin">
              <wp:posOffset>2638425</wp:posOffset>
            </wp:positionH>
            <wp:positionV relativeFrom="margin">
              <wp:posOffset>3409315</wp:posOffset>
            </wp:positionV>
            <wp:extent cx="3666490" cy="1905000"/>
            <wp:effectExtent l="0" t="0" r="0" b="0"/>
            <wp:wrapSquare wrapText="bothSides"/>
            <wp:docPr id="26" name="Afbeelding 26"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reldkaart.png"/>
                    <pic:cNvPicPr/>
                  </pic:nvPicPr>
                  <pic:blipFill rotWithShape="1">
                    <a:blip r:embed="rId47" cstate="print">
                      <a:extLst>
                        <a:ext uri="{28A0092B-C50C-407E-A947-70E740481C1C}">
                          <a14:useLocalDpi xmlns:a14="http://schemas.microsoft.com/office/drawing/2010/main" val="0"/>
                        </a:ext>
                      </a:extLst>
                    </a:blip>
                    <a:srcRect l="910" r="35419" b="22534"/>
                    <a:stretch/>
                  </pic:blipFill>
                  <pic:spPr bwMode="auto">
                    <a:xfrm>
                      <a:off x="0" y="0"/>
                      <a:ext cx="366649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13D2">
        <w:rPr>
          <w:lang w:val="nl-BE" w:bidi="nl-NL"/>
        </w:rPr>
        <w:t>Welke landen zijn het meest vervuilend?</w:t>
      </w:r>
    </w:p>
    <w:p w14:paraId="729EB2A8" w14:textId="6FA27DC9" w:rsidR="009B13D2" w:rsidRDefault="009B13D2" w:rsidP="009B13D2">
      <w:pPr>
        <w:jc w:val="both"/>
        <w:rPr>
          <w:lang w:val="nl-BE" w:bidi="nl-NL"/>
        </w:rPr>
      </w:pPr>
      <w:r>
        <w:rPr>
          <w:lang w:val="nl-BE" w:bidi="nl-NL"/>
        </w:rPr>
        <w:t xml:space="preserve">Canada gaat het beste om met plasticafval. Uit dat land komt het minste afval in zee terecht. </w:t>
      </w:r>
    </w:p>
    <w:p w14:paraId="292DF4F1" w14:textId="14442A8A" w:rsidR="009B13D2" w:rsidRPr="00E951C1" w:rsidRDefault="009B13D2" w:rsidP="009B13D2">
      <w:pPr>
        <w:jc w:val="both"/>
        <w:rPr>
          <w:lang w:val="nl-BE" w:bidi="nl-NL"/>
        </w:rPr>
      </w:pPr>
      <w:r>
        <w:rPr>
          <w:lang w:val="nl-BE" w:bidi="nl-NL"/>
        </w:rPr>
        <w:t xml:space="preserve">Het grootste deel van al het plasticafval in de wereld dat in de zee en de oceaan zit, komt uit Azië. De landen daar worden steeds rijker. Ze maken meer spullen van plastic en mensen kopen die ook vaker. Maar die landen hebben nog geen goede manier om al dat afval in te zamelen. Veel landen in Azië dumpen hun plasticafval in zee. China, Indonesië, de Filippijnen, Vietnam en Sri Lanka vormen samen de top 5 van de grootste vervuilers van de wereld. </w:t>
      </w:r>
    </w:p>
    <w:p w14:paraId="305603FB" w14:textId="79E92D02" w:rsidR="00702FCC" w:rsidRPr="00481D14" w:rsidRDefault="00702FCC">
      <w:pPr>
        <w:rPr>
          <w:sz w:val="2"/>
          <w:szCs w:val="2"/>
          <w:lang w:val="nl-BE" w:bidi="nl-NL"/>
        </w:rPr>
      </w:pPr>
    </w:p>
    <w:p w14:paraId="42395D64" w14:textId="2C94C3C5" w:rsidR="00224D33" w:rsidRDefault="00702FCC" w:rsidP="00702FCC">
      <w:pPr>
        <w:pStyle w:val="Kop3"/>
        <w:spacing w:before="200"/>
        <w:jc w:val="left"/>
        <w:rPr>
          <w:color w:val="E36C0A" w:themeColor="accent6" w:themeShade="BF"/>
          <w:lang w:bidi="nl-NL"/>
        </w:rPr>
      </w:pPr>
      <w:r w:rsidRPr="00702FCC">
        <w:rPr>
          <w:color w:val="auto"/>
          <w:lang w:bidi="nl-NL"/>
        </w:rPr>
        <w:t>Het plasticarium</w:t>
      </w:r>
      <w:r>
        <w:rPr>
          <w:color w:val="E36C0A" w:themeColor="accent6" w:themeShade="BF"/>
          <w:lang w:bidi="nl-NL"/>
        </w:rPr>
        <w:t xml:space="preserve"> </w:t>
      </w:r>
    </w:p>
    <w:p w14:paraId="5330D493" w14:textId="5DE83D6F" w:rsidR="00224D33" w:rsidRDefault="002732BC" w:rsidP="00B06B8F">
      <w:pPr>
        <w:pStyle w:val="Kop3"/>
        <w:spacing w:before="200"/>
        <w:jc w:val="both"/>
        <w:rPr>
          <w:rFonts w:asciiTheme="minorHAnsi" w:hAnsiTheme="minorHAnsi"/>
          <w:caps w:val="0"/>
          <w:color w:val="262626" w:themeColor="accent1" w:themeShade="BF"/>
          <w:sz w:val="22"/>
          <w:szCs w:val="22"/>
          <w:lang w:val="nl-BE" w:bidi="nl-NL"/>
        </w:rPr>
      </w:pPr>
      <w:r>
        <w:rPr>
          <w:rFonts w:asciiTheme="minorHAnsi" w:hAnsiTheme="minorHAnsi"/>
          <w:caps w:val="0"/>
          <w:color w:val="262626" w:themeColor="accent1" w:themeShade="BF"/>
          <w:sz w:val="22"/>
          <w:szCs w:val="22"/>
          <w:lang w:val="nl-BE" w:bidi="nl-NL"/>
        </w:rPr>
        <w:t xml:space="preserve">Het </w:t>
      </w:r>
      <w:proofErr w:type="spellStart"/>
      <w:r>
        <w:rPr>
          <w:rFonts w:asciiTheme="minorHAnsi" w:hAnsiTheme="minorHAnsi"/>
          <w:caps w:val="0"/>
          <w:color w:val="262626" w:themeColor="accent1" w:themeShade="BF"/>
          <w:sz w:val="22"/>
          <w:szCs w:val="22"/>
          <w:lang w:val="nl-BE" w:bidi="nl-NL"/>
        </w:rPr>
        <w:t>plasticarium</w:t>
      </w:r>
      <w:proofErr w:type="spellEnd"/>
      <w:r>
        <w:rPr>
          <w:rFonts w:asciiTheme="minorHAnsi" w:hAnsiTheme="minorHAnsi"/>
          <w:caps w:val="0"/>
          <w:color w:val="262626" w:themeColor="accent1" w:themeShade="BF"/>
          <w:sz w:val="22"/>
          <w:szCs w:val="22"/>
          <w:lang w:val="nl-BE" w:bidi="nl-NL"/>
        </w:rPr>
        <w:t xml:space="preserve"> is een vaste tentoonstelling in het </w:t>
      </w:r>
      <w:proofErr w:type="gramStart"/>
      <w:r>
        <w:rPr>
          <w:rFonts w:asciiTheme="minorHAnsi" w:hAnsiTheme="minorHAnsi"/>
          <w:caps w:val="0"/>
          <w:color w:val="262626" w:themeColor="accent1" w:themeShade="BF"/>
          <w:sz w:val="22"/>
          <w:szCs w:val="22"/>
          <w:lang w:val="nl-BE" w:bidi="nl-NL"/>
        </w:rPr>
        <w:t>ADAM museum</w:t>
      </w:r>
      <w:proofErr w:type="gramEnd"/>
      <w:r>
        <w:rPr>
          <w:rFonts w:asciiTheme="minorHAnsi" w:hAnsiTheme="minorHAnsi"/>
          <w:caps w:val="0"/>
          <w:color w:val="262626" w:themeColor="accent1" w:themeShade="BF"/>
          <w:sz w:val="22"/>
          <w:szCs w:val="22"/>
          <w:lang w:val="nl-BE" w:bidi="nl-NL"/>
        </w:rPr>
        <w:t xml:space="preserve"> in Brussel. </w:t>
      </w:r>
    </w:p>
    <w:p w14:paraId="5C7C78C7" w14:textId="05B39B34" w:rsidR="002732BC" w:rsidRDefault="00481D14" w:rsidP="00B06B8F">
      <w:pPr>
        <w:jc w:val="both"/>
        <w:rPr>
          <w:lang w:val="nl-BE" w:bidi="nl-NL"/>
        </w:rPr>
      </w:pPr>
      <w:r>
        <w:rPr>
          <w:noProof/>
        </w:rPr>
        <w:drawing>
          <wp:anchor distT="0" distB="0" distL="114300" distR="114300" simplePos="0" relativeHeight="251658281" behindDoc="0" locked="0" layoutInCell="1" allowOverlap="1" wp14:anchorId="6BA52FA1" wp14:editId="6405A551">
            <wp:simplePos x="0" y="0"/>
            <wp:positionH relativeFrom="margin">
              <wp:posOffset>3718243</wp:posOffset>
            </wp:positionH>
            <wp:positionV relativeFrom="margin">
              <wp:posOffset>7537450</wp:posOffset>
            </wp:positionV>
            <wp:extent cx="1890357" cy="1080000"/>
            <wp:effectExtent l="0" t="0" r="0" b="6350"/>
            <wp:wrapSquare wrapText="bothSides"/>
            <wp:docPr id="22" name="Afbeelding 22" descr="voorwerpen in plastic in de expoz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orwerpen in plastic in de expoza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0357"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3" behindDoc="0" locked="0" layoutInCell="1" allowOverlap="1" wp14:anchorId="3146D06D" wp14:editId="052BFBAB">
            <wp:simplePos x="0" y="0"/>
            <wp:positionH relativeFrom="margin">
              <wp:posOffset>1859915</wp:posOffset>
            </wp:positionH>
            <wp:positionV relativeFrom="margin">
              <wp:posOffset>7537450</wp:posOffset>
            </wp:positionV>
            <wp:extent cx="1889760" cy="1079500"/>
            <wp:effectExtent l="0" t="0" r="0" b="635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97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2BC">
        <w:rPr>
          <w:lang w:val="nl-BE" w:bidi="nl-NL"/>
        </w:rPr>
        <w:t xml:space="preserve">Hier worden 2000 plastic objecten tentoon gesteld. Deze objecten zijn samengebracht door een Brusselse verzamelaar genaamd Philippe </w:t>
      </w:r>
      <w:proofErr w:type="spellStart"/>
      <w:r w:rsidR="002732BC">
        <w:rPr>
          <w:lang w:val="nl-BE" w:bidi="nl-NL"/>
        </w:rPr>
        <w:t>Decelle</w:t>
      </w:r>
      <w:proofErr w:type="spellEnd"/>
      <w:r w:rsidR="002732BC">
        <w:rPr>
          <w:lang w:val="nl-BE" w:bidi="nl-NL"/>
        </w:rPr>
        <w:t>. Hij is al plastic aan het verzamelen sinds 1980.</w:t>
      </w:r>
    </w:p>
    <w:p w14:paraId="08092949" w14:textId="025878DF" w:rsidR="002732BC" w:rsidRDefault="00481D14" w:rsidP="002732BC">
      <w:pPr>
        <w:rPr>
          <w:lang w:val="nl-BE" w:bidi="nl-NL"/>
        </w:rPr>
      </w:pPr>
      <w:r>
        <w:rPr>
          <w:noProof/>
        </w:rPr>
        <w:drawing>
          <wp:anchor distT="0" distB="0" distL="114300" distR="114300" simplePos="0" relativeHeight="251658282" behindDoc="0" locked="0" layoutInCell="1" allowOverlap="1" wp14:anchorId="327CBEEC" wp14:editId="34D010A3">
            <wp:simplePos x="0" y="0"/>
            <wp:positionH relativeFrom="margin">
              <wp:posOffset>-29845</wp:posOffset>
            </wp:positionH>
            <wp:positionV relativeFrom="margin">
              <wp:posOffset>7537450</wp:posOffset>
            </wp:positionV>
            <wp:extent cx="1889760" cy="1079500"/>
            <wp:effectExtent l="0" t="0" r="0" b="6350"/>
            <wp:wrapSquare wrapText="bothSides"/>
            <wp:docPr id="23" name="Afbeelding 23" descr="rekken in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kken in plasti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97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B8F">
        <w:rPr>
          <w:lang w:val="nl-BE" w:bidi="nl-NL"/>
        </w:rPr>
        <w:t xml:space="preserve"> </w:t>
      </w:r>
    </w:p>
    <w:p w14:paraId="5168D8FB" w14:textId="73697D02" w:rsidR="00B06B8F" w:rsidRPr="00B06B8F" w:rsidRDefault="00B06B8F" w:rsidP="002732BC">
      <w:pPr>
        <w:rPr>
          <w:lang w:val="nl-BE" w:bidi="nl-NL"/>
        </w:rPr>
      </w:pPr>
    </w:p>
    <w:p w14:paraId="2C05F6CC" w14:textId="5655DF46" w:rsidR="00033F00" w:rsidRDefault="00033F00" w:rsidP="00702FCC">
      <w:pPr>
        <w:pStyle w:val="Kop3"/>
        <w:spacing w:before="200"/>
        <w:jc w:val="left"/>
        <w:rPr>
          <w:color w:val="E36C0A" w:themeColor="accent6" w:themeShade="BF"/>
          <w:lang w:bidi="nl-NL"/>
        </w:rPr>
      </w:pPr>
    </w:p>
    <w:p w14:paraId="545D79CB" w14:textId="47C8A479" w:rsidR="00033F00" w:rsidRDefault="00033F00">
      <w:pPr>
        <w:rPr>
          <w:color w:val="E36C0A" w:themeColor="accent6" w:themeShade="BF"/>
        </w:rPr>
      </w:pPr>
    </w:p>
    <w:p w14:paraId="21164634" w14:textId="77777777" w:rsidR="00C47E5D" w:rsidRPr="00127C5F" w:rsidRDefault="000D0FB4" w:rsidP="00C47E5D">
      <w:pPr>
        <w:rPr>
          <w:color w:val="E36C0A" w:themeColor="accent6" w:themeShade="BF"/>
        </w:rPr>
      </w:pPr>
      <w:r w:rsidRPr="000D0FB4">
        <w:rPr>
          <w:noProof/>
          <w:color w:val="E36C0A" w:themeColor="accent6" w:themeShade="BF"/>
          <w:lang w:bidi="nl-NL"/>
        </w:rPr>
        <mc:AlternateContent>
          <mc:Choice Requires="wps">
            <w:drawing>
              <wp:anchor distT="0" distB="0" distL="114300" distR="114300" simplePos="0" relativeHeight="251658247" behindDoc="0" locked="0" layoutInCell="1" allowOverlap="1" wp14:anchorId="1199FDF4" wp14:editId="118E2566">
                <wp:simplePos x="0" y="0"/>
                <wp:positionH relativeFrom="column">
                  <wp:posOffset>-1181100</wp:posOffset>
                </wp:positionH>
                <wp:positionV relativeFrom="paragraph">
                  <wp:posOffset>-1580515</wp:posOffset>
                </wp:positionV>
                <wp:extent cx="3876675" cy="3876675"/>
                <wp:effectExtent l="0" t="0" r="9525" b="9525"/>
                <wp:wrapNone/>
                <wp:docPr id="182" name="Ovaal 182"/>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tx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AD73E" w14:textId="77777777" w:rsidR="00AE4091" w:rsidRDefault="00AE4091" w:rsidP="000D0FB4">
                            <w:pPr>
                              <w:pStyle w:val="Kop1"/>
                            </w:pPr>
                          </w:p>
                          <w:p w14:paraId="3700104F" w14:textId="63AA7EC9" w:rsidR="00AE4091" w:rsidRDefault="00AE4091" w:rsidP="000D0FB4">
                            <w:pPr>
                              <w:pStyle w:val="Kop1"/>
                            </w:pPr>
                            <w:r>
                              <w:rPr>
                                <w:lang w:bidi="nl-NL"/>
                              </w:rPr>
                              <w:t>plastic soep</w:t>
                            </w:r>
                            <w:r w:rsidRPr="00F7167D">
                              <w:rPr>
                                <w:lang w:bidi="nl-NL"/>
                              </w:rPr>
                              <w:t xml:space="preserve"> </w:t>
                            </w:r>
                          </w:p>
                          <w:p w14:paraId="187E75AD" w14:textId="77777777" w:rsidR="00AE4091" w:rsidRPr="00F7167D" w:rsidRDefault="00AE4091" w:rsidP="000D0F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9FDF4" id="Ovaal 182" o:spid="_x0000_s1083" style="position:absolute;margin-left:-93pt;margin-top:-124.45pt;width:305.25pt;height:30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" fillcolor="#1f497d [3215]" stroked="f" strokeweight="3pt">
                <v:fill opacity="43947f"/>
                <v:textbox>
                  <w:txbxContent>
                    <w:p w14:paraId="0B5AD73E" w14:textId="77777777" w:rsidR="00AE4091" w:rsidRDefault="00AE4091" w:rsidP="000D0FB4">
                      <w:pPr>
                        <w:pStyle w:val="Kop1"/>
                      </w:pPr>
                    </w:p>
                    <w:p w14:paraId="3700104F" w14:textId="63AA7EC9" w:rsidR="00AE4091" w:rsidRDefault="00AE4091" w:rsidP="000D0FB4">
                      <w:pPr>
                        <w:pStyle w:val="Kop1"/>
                      </w:pPr>
                      <w:r>
                        <w:rPr>
                          <w:lang w:bidi="nl-NL"/>
                        </w:rPr>
                        <w:t>plastic soep</w:t>
                      </w:r>
                      <w:r w:rsidRPr="00F7167D">
                        <w:rPr>
                          <w:lang w:bidi="nl-NL"/>
                        </w:rPr>
                        <w:t xml:space="preserve"> </w:t>
                      </w:r>
                    </w:p>
                    <w:p w14:paraId="187E75AD" w14:textId="77777777" w:rsidR="00AE4091" w:rsidRPr="00F7167D" w:rsidRDefault="00AE4091" w:rsidP="000D0FB4"/>
                  </w:txbxContent>
                </v:textbox>
              </v:oval>
            </w:pict>
          </mc:Fallback>
        </mc:AlternateContent>
      </w:r>
    </w:p>
    <w:p w14:paraId="6E8FEA1E" w14:textId="77777777" w:rsidR="00C47E5D" w:rsidRDefault="00C47E5D" w:rsidP="00894754">
      <w:pPr>
        <w:rPr>
          <w:color w:val="E36C0A" w:themeColor="accent6" w:themeShade="BF"/>
        </w:rPr>
      </w:pPr>
    </w:p>
    <w:p w14:paraId="221567B4" w14:textId="77777777" w:rsidR="00033F00" w:rsidRDefault="000D0FB4">
      <w:pPr>
        <w:rPr>
          <w:color w:val="E36C0A" w:themeColor="accent6" w:themeShade="BF"/>
          <w:lang w:bidi="nl-NL"/>
        </w:rPr>
      </w:pPr>
      <w:r w:rsidRPr="000D0FB4">
        <w:rPr>
          <w:noProof/>
          <w:color w:val="E36C0A" w:themeColor="accent6" w:themeShade="BF"/>
          <w:lang w:bidi="nl-NL"/>
        </w:rPr>
        <mc:AlternateContent>
          <mc:Choice Requires="wps">
            <w:drawing>
              <wp:anchor distT="0" distB="0" distL="114300" distR="114300" simplePos="0" relativeHeight="251658246" behindDoc="0" locked="0" layoutInCell="1" allowOverlap="1" wp14:anchorId="121B79ED" wp14:editId="21223FE1">
                <wp:simplePos x="0" y="0"/>
                <wp:positionH relativeFrom="column">
                  <wp:posOffset>497205</wp:posOffset>
                </wp:positionH>
                <wp:positionV relativeFrom="paragraph">
                  <wp:posOffset>437515</wp:posOffset>
                </wp:positionV>
                <wp:extent cx="5189220" cy="5189220"/>
                <wp:effectExtent l="0" t="0" r="0" b="0"/>
                <wp:wrapNone/>
                <wp:docPr id="181" name="Ovaal 181"/>
                <wp:cNvGraphicFramePr/>
                <a:graphic xmlns:a="http://schemas.openxmlformats.org/drawingml/2006/main">
                  <a:graphicData uri="http://schemas.microsoft.com/office/word/2010/wordprocessingShape">
                    <wps:wsp>
                      <wps:cNvSpPr/>
                      <wps:spPr>
                        <a:xfrm>
                          <a:off x="0" y="0"/>
                          <a:ext cx="5189220" cy="518922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620E5" w14:textId="5144F877" w:rsidR="00AE4091" w:rsidRDefault="00AE4091" w:rsidP="00F2301D">
                            <w:pPr>
                              <w:pStyle w:val="1"/>
                            </w:pPr>
                            <w:r>
                              <w:t>Dieren en plastic</w:t>
                            </w:r>
                          </w:p>
                          <w:p w14:paraId="0A78C8DC" w14:textId="77777777" w:rsidR="00AE4091" w:rsidRDefault="00AE4091" w:rsidP="000D0FB4">
                            <w:pPr>
                              <w:pStyle w:val="2ringband"/>
                            </w:pPr>
                          </w:p>
                          <w:p w14:paraId="56BE6754" w14:textId="3673B4C7" w:rsidR="00AE4091" w:rsidRPr="000D0FB4" w:rsidRDefault="00AE4091" w:rsidP="001F656C">
                            <w:pPr>
                              <w:pStyle w:val="Lijstalinea"/>
                              <w:jc w:val="left"/>
                            </w:pPr>
                            <w:r>
                              <w:t>De gevolgen van plastic soep</w:t>
                            </w:r>
                          </w:p>
                          <w:p w14:paraId="2B69E288" w14:textId="6177D2AF" w:rsidR="00AE4091" w:rsidRPr="000D0FB4" w:rsidRDefault="00AE4091" w:rsidP="001F656C">
                            <w:pPr>
                              <w:pStyle w:val="Lijstalinea"/>
                              <w:jc w:val="left"/>
                            </w:pPr>
                            <w:r>
                              <w:rPr>
                                <w:lang w:bidi="nl-NL"/>
                              </w:rPr>
                              <w:t>Voedselketens in gevaar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B79ED" id="Ovaal 181" o:spid="_x0000_s1084" style="position:absolute;margin-left:39.15pt;margin-top:34.45pt;width:408.6pt;height:408.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" fillcolor="#eeece1 [3214]" stroked="f" strokeweight="3pt">
                <v:fill opacity="43947f"/>
                <v:textbox>
                  <w:txbxContent>
                    <w:p w14:paraId="309620E5" w14:textId="5144F877" w:rsidR="00AE4091" w:rsidRDefault="00AE4091" w:rsidP="00F2301D">
                      <w:pPr>
                        <w:pStyle w:val="1"/>
                      </w:pPr>
                      <w:r>
                        <w:t>Dieren en plastic</w:t>
                      </w:r>
                    </w:p>
                    <w:p w14:paraId="0A78C8DC" w14:textId="77777777" w:rsidR="00AE4091" w:rsidRDefault="00AE4091" w:rsidP="000D0FB4">
                      <w:pPr>
                        <w:pStyle w:val="2ringband"/>
                      </w:pPr>
                    </w:p>
                    <w:p w14:paraId="56BE6754" w14:textId="3673B4C7" w:rsidR="00AE4091" w:rsidRPr="000D0FB4" w:rsidRDefault="00AE4091" w:rsidP="001F656C">
                      <w:pPr>
                        <w:pStyle w:val="Lijstalinea"/>
                        <w:jc w:val="left"/>
                      </w:pPr>
                      <w:r>
                        <w:t>De gevolgen van plastic soep</w:t>
                      </w:r>
                    </w:p>
                    <w:p w14:paraId="2B69E288" w14:textId="6177D2AF" w:rsidR="00AE4091" w:rsidRPr="000D0FB4" w:rsidRDefault="00AE4091" w:rsidP="001F656C">
                      <w:pPr>
                        <w:pStyle w:val="Lijstalinea"/>
                        <w:jc w:val="left"/>
                      </w:pPr>
                      <w:r>
                        <w:rPr>
                          <w:lang w:bidi="nl-NL"/>
                        </w:rPr>
                        <w:t>Voedselketens in gevaar</w:t>
                      </w:r>
                    </w:p>
                  </w:txbxContent>
                </v:textbox>
              </v:oval>
            </w:pict>
          </mc:Fallback>
        </mc:AlternateContent>
      </w:r>
      <w:r w:rsidR="00C47E5D">
        <w:rPr>
          <w:color w:val="E36C0A" w:themeColor="accent6" w:themeShade="BF"/>
          <w:lang w:bidi="nl-NL"/>
        </w:rPr>
        <w:br w:type="page"/>
      </w:r>
    </w:p>
    <w:p w14:paraId="70988969" w14:textId="77777777" w:rsidR="00433299" w:rsidRPr="00433299" w:rsidRDefault="00433299" w:rsidP="00433299">
      <w:pPr>
        <w:pStyle w:val="Kop3"/>
        <w:spacing w:before="200"/>
        <w:jc w:val="left"/>
        <w:rPr>
          <w:color w:val="auto"/>
          <w:lang w:bidi="nl-NL"/>
        </w:rPr>
      </w:pPr>
      <w:r w:rsidRPr="00433299">
        <w:rPr>
          <w:color w:val="auto"/>
          <w:lang w:bidi="nl-NL"/>
        </w:rPr>
        <w:lastRenderedPageBreak/>
        <w:t>DE GEVOLGEN VAN PLASTIC SOEP</w:t>
      </w:r>
    </w:p>
    <w:p w14:paraId="2A381FF6" w14:textId="26DC6DF1" w:rsidR="00033F00" w:rsidRPr="00433299" w:rsidRDefault="00033F00">
      <w:pPr>
        <w:rPr>
          <w:color w:val="E36C0A" w:themeColor="accent6" w:themeShade="BF"/>
          <w:sz w:val="2"/>
          <w:szCs w:val="2"/>
          <w:lang w:bidi="nl-NL"/>
        </w:rPr>
      </w:pPr>
    </w:p>
    <w:p w14:paraId="41F9EFB7" w14:textId="3E36BB5E" w:rsidR="00433299" w:rsidRDefault="001F656C" w:rsidP="00991302">
      <w:pPr>
        <w:jc w:val="both"/>
        <w:rPr>
          <w:lang w:val="nl-BE" w:bidi="nl-NL"/>
        </w:rPr>
      </w:pPr>
      <w:r w:rsidRPr="00433299">
        <w:rPr>
          <w:lang w:val="nl-BE" w:bidi="nl-NL"/>
        </w:rPr>
        <w:t xml:space="preserve">De plastic soep is gevaarlijk voor al het leven in zee. Dieren eten plastic op of raken erin verstrikt. Dit resulteert in verwondingen of zelfs de dood. Jaarlijks gaan een miljoen zeevogels, 100.000 zeezoogdieren, zeeschildpadden en een ontelbaar aantal vissen dood door plastic afval. </w:t>
      </w:r>
      <w:r w:rsidR="00433299" w:rsidRPr="00433299">
        <w:rPr>
          <w:lang w:val="nl-BE" w:bidi="nl-NL"/>
        </w:rPr>
        <w:t xml:space="preserve">Elk jaar </w:t>
      </w:r>
      <w:r w:rsidR="00433299">
        <w:rPr>
          <w:lang w:val="nl-BE" w:bidi="nl-NL"/>
        </w:rPr>
        <w:t>zijn er</w:t>
      </w:r>
      <w:r w:rsidR="00433299" w:rsidRPr="00433299">
        <w:rPr>
          <w:lang w:val="nl-BE" w:bidi="nl-NL"/>
        </w:rPr>
        <w:t xml:space="preserve"> meldingen van zeehonden die gewond zijn geraakt door plastic afval in zee. Gemiddeld worden er jaarlijks tussen de tien en twaalf zeehonden opgevangen die verwond werden door rondzwervend visafval, zoals visnetten of vislijnen. Jonge zeehonden raken vooral verstrikt rondom hun nek of voorflippers. Mogelijk door hun nieuwsgierigheid of speelsheid steken ze hun kop door plastic of touw of ze willen er mee spelen. Ze kunnen daarbij vast komen te zitten</w:t>
      </w:r>
      <w:r w:rsidR="00433299">
        <w:rPr>
          <w:lang w:val="nl-BE" w:bidi="nl-NL"/>
        </w:rPr>
        <w:t>.</w:t>
      </w:r>
    </w:p>
    <w:p w14:paraId="18973BE7" w14:textId="3D03CF74" w:rsidR="00433299" w:rsidRDefault="00433299" w:rsidP="00991302">
      <w:pPr>
        <w:jc w:val="both"/>
        <w:rPr>
          <w:lang w:val="nl-BE" w:bidi="nl-NL"/>
        </w:rPr>
      </w:pPr>
      <w:r w:rsidRPr="00433299">
        <w:rPr>
          <w:lang w:val="nl-BE" w:bidi="nl-NL"/>
        </w:rPr>
        <w:t>Zelfs grote dieren zoals walvissen ontsnappen niet aan de gevaren van visnetten. Jaarlijks overlijden meer dan 300.000 walvissen en dolfijnen door rondzwervend vistuig</w:t>
      </w:r>
      <w:r>
        <w:rPr>
          <w:lang w:val="nl-BE" w:bidi="nl-NL"/>
        </w:rPr>
        <w:t>.</w:t>
      </w:r>
      <w:r w:rsidRPr="00433299">
        <w:rPr>
          <w:lang w:val="nl-BE" w:bidi="nl-NL"/>
        </w:rPr>
        <w:t xml:space="preserve"> Walvissen kunnen door verstrikking zo verzwakt raken dat ze uiteindelijk overlijden.</w:t>
      </w:r>
    </w:p>
    <w:p w14:paraId="3466A2A2" w14:textId="3EB66184" w:rsidR="00433299" w:rsidRDefault="00435C38" w:rsidP="00991302">
      <w:pPr>
        <w:jc w:val="both"/>
        <w:rPr>
          <w:lang w:val="nl-BE" w:bidi="nl-NL"/>
        </w:rPr>
      </w:pPr>
      <w:r w:rsidRPr="00435C38">
        <w:rPr>
          <w:noProof/>
        </w:rPr>
        <w:drawing>
          <wp:anchor distT="0" distB="0" distL="114300" distR="114300" simplePos="0" relativeHeight="251658286" behindDoc="0" locked="0" layoutInCell="1" allowOverlap="1" wp14:anchorId="33FCC5E8" wp14:editId="492DF75B">
            <wp:simplePos x="0" y="0"/>
            <wp:positionH relativeFrom="margin">
              <wp:posOffset>3582670</wp:posOffset>
            </wp:positionH>
            <wp:positionV relativeFrom="margin">
              <wp:posOffset>4338320</wp:posOffset>
            </wp:positionV>
            <wp:extent cx="2143125" cy="2133600"/>
            <wp:effectExtent l="0" t="0" r="9525"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43125" cy="2133600"/>
                    </a:xfrm>
                    <a:prstGeom prst="rect">
                      <a:avLst/>
                    </a:prstGeom>
                  </pic:spPr>
                </pic:pic>
              </a:graphicData>
            </a:graphic>
            <wp14:sizeRelH relativeFrom="page">
              <wp14:pctWidth>0</wp14:pctWidth>
            </wp14:sizeRelH>
            <wp14:sizeRelV relativeFrom="page">
              <wp14:pctHeight>0</wp14:pctHeight>
            </wp14:sizeRelV>
          </wp:anchor>
        </w:drawing>
      </w:r>
      <w:r w:rsidR="00433299" w:rsidRPr="00433299">
        <w:rPr>
          <w:lang w:val="nl-BE" w:bidi="nl-NL"/>
        </w:rPr>
        <w:t>Vogels in zee krijgen op verschillende manieren te maken met plastic afval. Vogels die in zee duiken kunnen vast komen te zitten in rondzwervend afval en daarbij verdrinken. Of ze voeren plastic aan hun jongen, voegen het toe aan hun nest, of eten het plastic zelf op. De Noordse Stormvogel is een vogel die heel belangrijk is voor onderzoek naar plastic in onze Noordzee. Deze vogelsoort pikt drijvend afval vanaf het wateroppervlak en is daarmee een graadmeter voor zwerfafval dicht bij het wateroppervlak. De Noordse Stormvogel is een soort waarbij 95% procent van de Nederlandse Noordzeepopulatie plastic in de maag heeft.</w:t>
      </w:r>
    </w:p>
    <w:p w14:paraId="1AE3FD16" w14:textId="29D3D59B" w:rsidR="00991302" w:rsidRDefault="00991302" w:rsidP="00991302">
      <w:pPr>
        <w:jc w:val="both"/>
        <w:rPr>
          <w:lang w:val="nl-BE" w:bidi="nl-NL"/>
        </w:rPr>
      </w:pPr>
    </w:p>
    <w:p w14:paraId="383F7F80" w14:textId="78D8714B" w:rsidR="00991302" w:rsidRPr="00991302" w:rsidRDefault="00991302" w:rsidP="00991302">
      <w:pPr>
        <w:pStyle w:val="Kop3"/>
        <w:spacing w:before="200"/>
        <w:jc w:val="left"/>
        <w:rPr>
          <w:color w:val="auto"/>
          <w:lang w:bidi="nl-NL"/>
        </w:rPr>
      </w:pPr>
      <w:r w:rsidRPr="00991302">
        <w:rPr>
          <w:color w:val="auto"/>
          <w:lang w:bidi="nl-NL"/>
        </w:rPr>
        <w:t>Voedselketens in gevaar</w:t>
      </w:r>
    </w:p>
    <w:p w14:paraId="69F03B55" w14:textId="7997DAB6" w:rsidR="001F656C" w:rsidRPr="00433299" w:rsidRDefault="001F656C" w:rsidP="00991302">
      <w:pPr>
        <w:jc w:val="both"/>
        <w:rPr>
          <w:lang w:val="nl-BE" w:bidi="nl-NL"/>
        </w:rPr>
      </w:pPr>
      <w:r w:rsidRPr="00433299">
        <w:rPr>
          <w:lang w:val="nl-BE" w:bidi="nl-NL"/>
        </w:rPr>
        <w:t>Plastic heeft een negatieve invloed op de voedselketens. Drijvend plastic blokkeert zonlicht waardoor er steeds minder licht doordringt. Fytoplankton, de planten van de zee, hebben zonlicht nodig om te kunnen overleven. Zij staan aan de basis van de voedselketens in zee en produceren voor 70 procent van alle zuurstof in de wereld. Als het fytoplankton te weinig zonlicht krijgen zullen ze sterven. Dit kan grote gevolgen hebben voor het zuurstofgehalte in zee en voor alle dieren in de voedselketen die van fytoplankton afhankelijk zijn.</w:t>
      </w:r>
    </w:p>
    <w:p w14:paraId="52464314" w14:textId="44C8B489" w:rsidR="001F656C" w:rsidRPr="00433299" w:rsidRDefault="001F656C" w:rsidP="00991302">
      <w:pPr>
        <w:jc w:val="both"/>
        <w:rPr>
          <w:lang w:val="nl-BE" w:bidi="nl-NL"/>
        </w:rPr>
      </w:pPr>
      <w:r w:rsidRPr="00433299">
        <w:rPr>
          <w:lang w:val="nl-BE" w:bidi="nl-NL"/>
        </w:rPr>
        <w:t xml:space="preserve">Daarnaast kan plastic indirect via de voedselketen worden doorgegeven. Kleine dieren zoals zoöplankton en mosselen eten microplastic. Deze dieren worden opgegeten door andere dieren, waardoor het plastic wordt doorgegeven. Zo komt het plastic steeds hoger in de voedselketen terecht. Uiteindelijk kan het plastic eindigen bij de top van de voedselketen, zoals de mens of zelfs zeehonden. Plastic afval beïnvloedt </w:t>
      </w:r>
      <w:r w:rsidR="00991302" w:rsidRPr="00433299">
        <w:rPr>
          <w:lang w:val="nl-BE" w:bidi="nl-NL"/>
        </w:rPr>
        <w:t>de</w:t>
      </w:r>
      <w:r w:rsidRPr="00433299">
        <w:rPr>
          <w:lang w:val="nl-BE" w:bidi="nl-NL"/>
        </w:rPr>
        <w:t xml:space="preserve"> gehele </w:t>
      </w:r>
      <w:r w:rsidR="00991302">
        <w:rPr>
          <w:lang w:val="nl-BE" w:bidi="nl-NL"/>
        </w:rPr>
        <w:t>voedselketen</w:t>
      </w:r>
      <w:r w:rsidRPr="00433299">
        <w:rPr>
          <w:lang w:val="nl-BE" w:bidi="nl-NL"/>
        </w:rPr>
        <w:t xml:space="preserve"> op verschillende manieren.</w:t>
      </w:r>
    </w:p>
    <w:p w14:paraId="0E6ED642" w14:textId="725D1B33" w:rsidR="00991302" w:rsidRPr="00433299" w:rsidRDefault="00991302" w:rsidP="00991302">
      <w:pPr>
        <w:jc w:val="both"/>
        <w:rPr>
          <w:lang w:val="nl-BE" w:bidi="nl-NL"/>
        </w:rPr>
      </w:pPr>
      <w:r w:rsidRPr="00433299">
        <w:rPr>
          <w:lang w:val="nl-BE" w:bidi="nl-NL"/>
        </w:rPr>
        <w:lastRenderedPageBreak/>
        <w:t xml:space="preserve">Walvissen krijgen ook plastic binnen in hun verteringsstelsel. Zo heeft 15% van de bruinvissen die dood worden aangetroffen plastic in hun maag. Dit suggereert dat ze per ongeluk plastic opeten als ze dicht bij de bodem vis vangen. </w:t>
      </w:r>
    </w:p>
    <w:p w14:paraId="7CDD9196" w14:textId="77777777" w:rsidR="001F656C" w:rsidRPr="00435C38" w:rsidRDefault="001F656C" w:rsidP="001F656C">
      <w:pPr>
        <w:rPr>
          <w:sz w:val="2"/>
          <w:szCs w:val="2"/>
          <w:lang w:val="nl-BE" w:bidi="nl-NL"/>
        </w:rPr>
      </w:pPr>
    </w:p>
    <w:p w14:paraId="6BBD497B" w14:textId="47D33390" w:rsidR="00A2295A" w:rsidRDefault="00A2295A" w:rsidP="001F656C">
      <w:pPr>
        <w:rPr>
          <w:noProof/>
        </w:rPr>
      </w:pPr>
      <w:r>
        <w:rPr>
          <w:noProof/>
        </w:rPr>
        <w:t>Voedselketens:</w:t>
      </w:r>
    </w:p>
    <w:p w14:paraId="1D564774" w14:textId="325271E1" w:rsidR="00A2295A" w:rsidRDefault="00A2295A" w:rsidP="00435C38">
      <w:pPr>
        <w:jc w:val="center"/>
        <w:rPr>
          <w:lang w:val="nl-BE" w:bidi="nl-NL"/>
        </w:rPr>
      </w:pPr>
      <w:r>
        <w:rPr>
          <w:noProof/>
        </w:rPr>
        <w:drawing>
          <wp:inline distT="0" distB="0" distL="0" distR="0" wp14:anchorId="3D86FB90" wp14:editId="59C7923B">
            <wp:extent cx="5759450" cy="3601720"/>
            <wp:effectExtent l="0" t="0" r="0" b="0"/>
            <wp:docPr id="27" name="Afbeelding 27" descr="Afbeeldingsresultaat voor voedselketen zeed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voedselketen zeedier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3601720"/>
                    </a:xfrm>
                    <a:prstGeom prst="rect">
                      <a:avLst/>
                    </a:prstGeom>
                    <a:noFill/>
                    <a:ln>
                      <a:noFill/>
                    </a:ln>
                  </pic:spPr>
                </pic:pic>
              </a:graphicData>
            </a:graphic>
          </wp:inline>
        </w:drawing>
      </w:r>
    </w:p>
    <w:p w14:paraId="1FE8C41E" w14:textId="1617F8F5" w:rsidR="00A2295A" w:rsidRDefault="00435C38" w:rsidP="00435C38">
      <w:pPr>
        <w:jc w:val="center"/>
        <w:rPr>
          <w:lang w:val="nl-BE" w:bidi="nl-NL"/>
        </w:rPr>
      </w:pPr>
      <w:r w:rsidRPr="00435C38">
        <w:rPr>
          <w:noProof/>
        </w:rPr>
        <w:drawing>
          <wp:inline distT="0" distB="0" distL="0" distR="0" wp14:anchorId="30B67A9D" wp14:editId="56631611">
            <wp:extent cx="5003800" cy="3916426"/>
            <wp:effectExtent l="0" t="0" r="6350" b="825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21138" cy="3929996"/>
                    </a:xfrm>
                    <a:prstGeom prst="rect">
                      <a:avLst/>
                    </a:prstGeom>
                  </pic:spPr>
                </pic:pic>
              </a:graphicData>
            </a:graphic>
          </wp:inline>
        </w:drawing>
      </w:r>
    </w:p>
    <w:p w14:paraId="06D1B8EF" w14:textId="03872438" w:rsidR="001F656C" w:rsidRPr="00A2295A" w:rsidRDefault="00991302" w:rsidP="001F656C">
      <w:pPr>
        <w:rPr>
          <w:b/>
          <w:bCs/>
          <w:lang w:val="nl-BE" w:bidi="nl-NL"/>
        </w:rPr>
      </w:pPr>
      <w:r w:rsidRPr="00A2295A">
        <w:rPr>
          <w:b/>
          <w:bCs/>
          <w:lang w:val="nl-BE" w:bidi="nl-NL"/>
        </w:rPr>
        <w:lastRenderedPageBreak/>
        <w:t xml:space="preserve">Teken een voedselketen die </w:t>
      </w:r>
      <w:r w:rsidR="00A2295A" w:rsidRPr="00A2295A">
        <w:rPr>
          <w:b/>
          <w:bCs/>
          <w:lang w:val="nl-BE" w:bidi="nl-NL"/>
        </w:rPr>
        <w:t xml:space="preserve">eindigt bij de mens. </w:t>
      </w:r>
    </w:p>
    <w:p w14:paraId="36B05EA0" w14:textId="65E47CE4" w:rsidR="001F656C" w:rsidRPr="00433299" w:rsidRDefault="001F656C" w:rsidP="001F656C">
      <w:pPr>
        <w:rPr>
          <w:lang w:val="nl-BE" w:bidi="nl-NL"/>
        </w:rPr>
      </w:pPr>
    </w:p>
    <w:p w14:paraId="272AE3A3" w14:textId="3646954F" w:rsidR="001F656C" w:rsidRPr="00433299" w:rsidRDefault="001F656C" w:rsidP="001F656C">
      <w:pPr>
        <w:rPr>
          <w:lang w:val="nl-BE" w:bidi="nl-NL"/>
        </w:rPr>
      </w:pPr>
    </w:p>
    <w:p w14:paraId="336BB0F1" w14:textId="77777777" w:rsidR="001F656C" w:rsidRPr="00433299" w:rsidRDefault="001F656C" w:rsidP="001F656C">
      <w:pPr>
        <w:rPr>
          <w:lang w:val="nl-BE" w:bidi="nl-NL"/>
        </w:rPr>
      </w:pPr>
    </w:p>
    <w:p w14:paraId="710CB8FF" w14:textId="77777777" w:rsidR="001F656C" w:rsidRPr="00433299" w:rsidRDefault="001F656C" w:rsidP="001F656C">
      <w:pPr>
        <w:rPr>
          <w:lang w:val="nl-BE" w:bidi="nl-NL"/>
        </w:rPr>
      </w:pPr>
    </w:p>
    <w:p w14:paraId="058EE0A2" w14:textId="77777777" w:rsidR="001F656C" w:rsidRPr="00433299" w:rsidRDefault="001F656C" w:rsidP="001F656C">
      <w:pPr>
        <w:rPr>
          <w:lang w:val="nl-BE" w:bidi="nl-NL"/>
        </w:rPr>
      </w:pPr>
    </w:p>
    <w:p w14:paraId="0FD4DC60" w14:textId="77777777" w:rsidR="00033F00" w:rsidRPr="00433299" w:rsidRDefault="00033F00">
      <w:pPr>
        <w:rPr>
          <w:lang w:val="nl-BE" w:bidi="nl-NL"/>
        </w:rPr>
      </w:pPr>
      <w:r w:rsidRPr="00433299">
        <w:rPr>
          <w:lang w:val="nl-BE" w:bidi="nl-NL"/>
        </w:rPr>
        <w:br w:type="page"/>
      </w:r>
    </w:p>
    <w:p w14:paraId="70CB386E" w14:textId="23A11BDD" w:rsidR="00C47E5D" w:rsidRDefault="00660CB1">
      <w:pPr>
        <w:rPr>
          <w:color w:val="E36C0A" w:themeColor="accent6" w:themeShade="BF"/>
        </w:rPr>
      </w:pPr>
      <w:r w:rsidRPr="000D0FB4">
        <w:rPr>
          <w:noProof/>
          <w:color w:val="E36C0A" w:themeColor="accent6" w:themeShade="BF"/>
          <w:lang w:bidi="nl-NL"/>
        </w:rPr>
        <w:lastRenderedPageBreak/>
        <mc:AlternateContent>
          <mc:Choice Requires="wps">
            <w:drawing>
              <wp:anchor distT="0" distB="0" distL="114300" distR="114300" simplePos="0" relativeHeight="251658249" behindDoc="0" locked="0" layoutInCell="1" allowOverlap="1" wp14:anchorId="21516176" wp14:editId="518299A9">
                <wp:simplePos x="0" y="0"/>
                <wp:positionH relativeFrom="column">
                  <wp:posOffset>-1203960</wp:posOffset>
                </wp:positionH>
                <wp:positionV relativeFrom="paragraph">
                  <wp:posOffset>-1246505</wp:posOffset>
                </wp:positionV>
                <wp:extent cx="3876675" cy="3876675"/>
                <wp:effectExtent l="0" t="0" r="9525" b="9525"/>
                <wp:wrapNone/>
                <wp:docPr id="184" name="Ovaal 184"/>
                <wp:cNvGraphicFramePr/>
                <a:graphic xmlns:a="http://schemas.openxmlformats.org/drawingml/2006/main">
                  <a:graphicData uri="http://schemas.microsoft.com/office/word/2010/wordprocessingShape">
                    <wps:wsp>
                      <wps:cNvSpPr/>
                      <wps:spPr>
                        <a:xfrm>
                          <a:off x="0" y="0"/>
                          <a:ext cx="3876675" cy="3876675"/>
                        </a:xfrm>
                        <a:prstGeom prst="ellipse">
                          <a:avLst/>
                        </a:prstGeom>
                        <a:solidFill>
                          <a:schemeClr val="tx1">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74552" w14:textId="77777777" w:rsidR="00AE4091" w:rsidRDefault="00AE4091" w:rsidP="000D0FB4">
                            <w:pPr>
                              <w:pStyle w:val="Kop1"/>
                            </w:pPr>
                          </w:p>
                          <w:p w14:paraId="583B4A35" w14:textId="4278A030" w:rsidR="00AE4091" w:rsidRDefault="00AE4091" w:rsidP="000D0FB4">
                            <w:pPr>
                              <w:pStyle w:val="Kop1"/>
                            </w:pPr>
                            <w:r>
                              <w:rPr>
                                <w:lang w:bidi="nl-NL"/>
                              </w:rPr>
                              <w:t>plastic soep</w:t>
                            </w:r>
                            <w:r w:rsidRPr="00F7167D">
                              <w:rPr>
                                <w:lang w:bidi="nl-NL"/>
                              </w:rPr>
                              <w:t xml:space="preserve"> </w:t>
                            </w:r>
                          </w:p>
                          <w:p w14:paraId="759AB0E9" w14:textId="77777777" w:rsidR="00AE4091" w:rsidRPr="00F7167D" w:rsidRDefault="00AE4091" w:rsidP="000D0F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16176" id="Ovaal 184" o:spid="_x0000_s1085" style="position:absolute;margin-left:-94.8pt;margin-top:-98.15pt;width:305.25pt;height:305.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" fillcolor="black [3213]" stroked="f" strokeweight="3pt">
                <v:fill opacity="43947f"/>
                <v:textbox>
                  <w:txbxContent>
                    <w:p w14:paraId="5B474552" w14:textId="77777777" w:rsidR="00AE4091" w:rsidRDefault="00AE4091" w:rsidP="000D0FB4">
                      <w:pPr>
                        <w:pStyle w:val="Kop1"/>
                      </w:pPr>
                    </w:p>
                    <w:p w14:paraId="583B4A35" w14:textId="4278A030" w:rsidR="00AE4091" w:rsidRDefault="00AE4091" w:rsidP="000D0FB4">
                      <w:pPr>
                        <w:pStyle w:val="Kop1"/>
                      </w:pPr>
                      <w:r>
                        <w:rPr>
                          <w:lang w:bidi="nl-NL"/>
                        </w:rPr>
                        <w:t>plastic soep</w:t>
                      </w:r>
                      <w:r w:rsidRPr="00F7167D">
                        <w:rPr>
                          <w:lang w:bidi="nl-NL"/>
                        </w:rPr>
                        <w:t xml:space="preserve"> </w:t>
                      </w:r>
                    </w:p>
                    <w:p w14:paraId="759AB0E9" w14:textId="77777777" w:rsidR="00AE4091" w:rsidRPr="00F7167D" w:rsidRDefault="00AE4091" w:rsidP="000D0FB4"/>
                  </w:txbxContent>
                </v:textbox>
              </v:oval>
            </w:pict>
          </mc:Fallback>
        </mc:AlternateContent>
      </w:r>
    </w:p>
    <w:p w14:paraId="3F40CE78" w14:textId="69DDC4BC" w:rsidR="004D4571" w:rsidRDefault="004D4571" w:rsidP="00894754">
      <w:pPr>
        <w:rPr>
          <w:color w:val="E36C0A" w:themeColor="accent6" w:themeShade="BF"/>
        </w:rPr>
      </w:pPr>
    </w:p>
    <w:p w14:paraId="343DAAD6" w14:textId="77777777" w:rsidR="00033F00" w:rsidRPr="00033F00" w:rsidRDefault="00033F00" w:rsidP="00033F00"/>
    <w:p w14:paraId="3CCF9408" w14:textId="77777777" w:rsidR="00033F00" w:rsidRPr="00033F00" w:rsidRDefault="00033F00" w:rsidP="00033F00"/>
    <w:p w14:paraId="026ECAE8" w14:textId="7BD15B1A" w:rsidR="00033F00" w:rsidRPr="00033F00" w:rsidRDefault="00660CB1" w:rsidP="00033F00">
      <w:r w:rsidRPr="000D0FB4">
        <w:rPr>
          <w:noProof/>
          <w:color w:val="E36C0A" w:themeColor="accent6" w:themeShade="BF"/>
          <w:lang w:bidi="nl-NL"/>
        </w:rPr>
        <mc:AlternateContent>
          <mc:Choice Requires="wps">
            <w:drawing>
              <wp:anchor distT="0" distB="0" distL="114300" distR="114300" simplePos="0" relativeHeight="251658248" behindDoc="0" locked="0" layoutInCell="1" allowOverlap="1" wp14:anchorId="6AA975B8" wp14:editId="03AF26C1">
                <wp:simplePos x="0" y="0"/>
                <wp:positionH relativeFrom="column">
                  <wp:posOffset>204470</wp:posOffset>
                </wp:positionH>
                <wp:positionV relativeFrom="paragraph">
                  <wp:posOffset>199390</wp:posOffset>
                </wp:positionV>
                <wp:extent cx="5911850" cy="5886450"/>
                <wp:effectExtent l="0" t="0" r="0" b="0"/>
                <wp:wrapNone/>
                <wp:docPr id="183" name="Ovaal 183"/>
                <wp:cNvGraphicFramePr/>
                <a:graphic xmlns:a="http://schemas.openxmlformats.org/drawingml/2006/main">
                  <a:graphicData uri="http://schemas.microsoft.com/office/word/2010/wordprocessingShape">
                    <wps:wsp>
                      <wps:cNvSpPr/>
                      <wps:spPr>
                        <a:xfrm>
                          <a:off x="0" y="0"/>
                          <a:ext cx="5911850" cy="5886450"/>
                        </a:xfrm>
                        <a:prstGeom prst="ellipse">
                          <a:avLst/>
                        </a:prstGeom>
                        <a:solidFill>
                          <a:schemeClr val="bg2">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9B64B" w14:textId="7C02C84F" w:rsidR="00AE4091" w:rsidRDefault="00AE4091" w:rsidP="000D0FB4">
                            <w:pPr>
                              <w:pStyle w:val="1"/>
                            </w:pPr>
                            <w:r>
                              <w:t>Hulporganisaties</w:t>
                            </w:r>
                          </w:p>
                          <w:p w14:paraId="3A932C52" w14:textId="77777777" w:rsidR="00AE4091" w:rsidRDefault="00AE4091" w:rsidP="000D0FB4">
                            <w:pPr>
                              <w:pStyle w:val="1"/>
                            </w:pPr>
                          </w:p>
                          <w:p w14:paraId="3B180DCC" w14:textId="2FC941DC" w:rsidR="00AE4091" w:rsidRPr="000D0FB4" w:rsidRDefault="00AE4091" w:rsidP="00645C65">
                            <w:pPr>
                              <w:pStyle w:val="Lijstalinea"/>
                              <w:jc w:val="left"/>
                            </w:pPr>
                            <w:r>
                              <w:t xml:space="preserve">Plastic </w:t>
                            </w:r>
                            <w:proofErr w:type="spellStart"/>
                            <w:r>
                              <w:t>soup</w:t>
                            </w:r>
                            <w:proofErr w:type="spellEnd"/>
                            <w:r>
                              <w:t xml:space="preserve"> foundation</w:t>
                            </w:r>
                          </w:p>
                          <w:p w14:paraId="631C117C" w14:textId="7EEA1677" w:rsidR="00AE4091" w:rsidRDefault="00AE4091" w:rsidP="00645C65">
                            <w:pPr>
                              <w:pStyle w:val="Lijstalinea"/>
                              <w:jc w:val="left"/>
                            </w:pPr>
                            <w:r>
                              <w:t>Wereld Natuur Fonds</w:t>
                            </w:r>
                          </w:p>
                          <w:p w14:paraId="756CBE86" w14:textId="7F113873" w:rsidR="00AE4091" w:rsidRDefault="00AE4091" w:rsidP="00645C65">
                            <w:pPr>
                              <w:pStyle w:val="Lijstalinea"/>
                              <w:jc w:val="left"/>
                            </w:pPr>
                            <w:r>
                              <w:t xml:space="preserve">The Ocean </w:t>
                            </w:r>
                            <w:proofErr w:type="spellStart"/>
                            <w:r>
                              <w:t>Cleanup</w:t>
                            </w:r>
                            <w:proofErr w:type="spellEnd"/>
                          </w:p>
                          <w:p w14:paraId="52AF7F4C" w14:textId="06178595" w:rsidR="00AE4091" w:rsidRDefault="00AE4091" w:rsidP="00645C65">
                            <w:pPr>
                              <w:pStyle w:val="Lijstalinea"/>
                              <w:jc w:val="left"/>
                            </w:pPr>
                            <w:r>
                              <w:t>Die ballon gaat niet op!</w:t>
                            </w:r>
                          </w:p>
                          <w:p w14:paraId="4F6C5DC6" w14:textId="2EDE85A6" w:rsidR="00AE4091" w:rsidRDefault="00AE4091" w:rsidP="00645C65">
                            <w:pPr>
                              <w:pStyle w:val="Lijstalinea"/>
                              <w:jc w:val="left"/>
                            </w:pPr>
                            <w:r>
                              <w:t xml:space="preserve">The Great </w:t>
                            </w:r>
                            <w:proofErr w:type="spellStart"/>
                            <w:r>
                              <w:t>Bubble</w:t>
                            </w:r>
                            <w:proofErr w:type="spellEnd"/>
                            <w:r>
                              <w:t xml:space="preserve"> Barrier</w:t>
                            </w:r>
                          </w:p>
                          <w:p w14:paraId="1A419F5D" w14:textId="14F3E275" w:rsidR="00AE4091" w:rsidRDefault="00AE4091" w:rsidP="00645C65">
                            <w:pPr>
                              <w:pStyle w:val="Lijstalinea"/>
                              <w:jc w:val="left"/>
                            </w:pPr>
                            <w:r>
                              <w:t>Stichting De Noordzee</w:t>
                            </w:r>
                          </w:p>
                          <w:p w14:paraId="6B436FE7" w14:textId="3B4D1BE9" w:rsidR="00AE4091" w:rsidRPr="000D0FB4" w:rsidRDefault="00AE4091" w:rsidP="00645C65">
                            <w:pPr>
                              <w:pStyle w:val="Lijstalinea"/>
                              <w:jc w:val="left"/>
                            </w:pPr>
                            <w:r>
                              <w:t>Greenpeace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975B8" id="Ovaal 183" o:spid="_x0000_s1086" style="position:absolute;margin-left:16.1pt;margin-top:15.7pt;width:465.5pt;height:46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" fillcolor="#eeece1 [3214]" stroked="f" strokeweight="3pt">
                <v:fill opacity="43947f"/>
                <v:textbox>
                  <w:txbxContent>
                    <w:p w14:paraId="47B9B64B" w14:textId="7C02C84F" w:rsidR="00AE4091" w:rsidRDefault="00AE4091" w:rsidP="000D0FB4">
                      <w:pPr>
                        <w:pStyle w:val="1"/>
                      </w:pPr>
                      <w:r>
                        <w:t>Hulporganisaties</w:t>
                      </w:r>
                    </w:p>
                    <w:p w14:paraId="3A932C52" w14:textId="77777777" w:rsidR="00AE4091" w:rsidRDefault="00AE4091" w:rsidP="000D0FB4">
                      <w:pPr>
                        <w:pStyle w:val="1"/>
                      </w:pPr>
                    </w:p>
                    <w:p w14:paraId="3B180DCC" w14:textId="2FC941DC" w:rsidR="00AE4091" w:rsidRPr="000D0FB4" w:rsidRDefault="00AE4091" w:rsidP="00645C65">
                      <w:pPr>
                        <w:pStyle w:val="Lijstalinea"/>
                        <w:jc w:val="left"/>
                      </w:pPr>
                      <w:r>
                        <w:t xml:space="preserve">Plastic </w:t>
                      </w:r>
                      <w:proofErr w:type="spellStart"/>
                      <w:r>
                        <w:t>soup</w:t>
                      </w:r>
                      <w:proofErr w:type="spellEnd"/>
                      <w:r>
                        <w:t xml:space="preserve"> foundation</w:t>
                      </w:r>
                    </w:p>
                    <w:p w14:paraId="631C117C" w14:textId="7EEA1677" w:rsidR="00AE4091" w:rsidRDefault="00AE4091" w:rsidP="00645C65">
                      <w:pPr>
                        <w:pStyle w:val="Lijstalinea"/>
                        <w:jc w:val="left"/>
                      </w:pPr>
                      <w:r>
                        <w:t>Wereld Natuur Fonds</w:t>
                      </w:r>
                    </w:p>
                    <w:p w14:paraId="756CBE86" w14:textId="7F113873" w:rsidR="00AE4091" w:rsidRDefault="00AE4091" w:rsidP="00645C65">
                      <w:pPr>
                        <w:pStyle w:val="Lijstalinea"/>
                        <w:jc w:val="left"/>
                      </w:pPr>
                      <w:r>
                        <w:t xml:space="preserve">The Ocean </w:t>
                      </w:r>
                      <w:proofErr w:type="spellStart"/>
                      <w:r>
                        <w:t>Cleanup</w:t>
                      </w:r>
                      <w:proofErr w:type="spellEnd"/>
                    </w:p>
                    <w:p w14:paraId="52AF7F4C" w14:textId="06178595" w:rsidR="00AE4091" w:rsidRDefault="00AE4091" w:rsidP="00645C65">
                      <w:pPr>
                        <w:pStyle w:val="Lijstalinea"/>
                        <w:jc w:val="left"/>
                      </w:pPr>
                      <w:r>
                        <w:t>Die ballon gaat niet op!</w:t>
                      </w:r>
                    </w:p>
                    <w:p w14:paraId="4F6C5DC6" w14:textId="2EDE85A6" w:rsidR="00AE4091" w:rsidRDefault="00AE4091" w:rsidP="00645C65">
                      <w:pPr>
                        <w:pStyle w:val="Lijstalinea"/>
                        <w:jc w:val="left"/>
                      </w:pPr>
                      <w:r>
                        <w:t xml:space="preserve">The Great </w:t>
                      </w:r>
                      <w:proofErr w:type="spellStart"/>
                      <w:r>
                        <w:t>Bubble</w:t>
                      </w:r>
                      <w:proofErr w:type="spellEnd"/>
                      <w:r>
                        <w:t xml:space="preserve"> Barrier</w:t>
                      </w:r>
                    </w:p>
                    <w:p w14:paraId="1A419F5D" w14:textId="14F3E275" w:rsidR="00AE4091" w:rsidRDefault="00AE4091" w:rsidP="00645C65">
                      <w:pPr>
                        <w:pStyle w:val="Lijstalinea"/>
                        <w:jc w:val="left"/>
                      </w:pPr>
                      <w:r>
                        <w:t>Stichting De Noordzee</w:t>
                      </w:r>
                    </w:p>
                    <w:p w14:paraId="6B436FE7" w14:textId="3B4D1BE9" w:rsidR="00AE4091" w:rsidRPr="000D0FB4" w:rsidRDefault="00AE4091" w:rsidP="00645C65">
                      <w:pPr>
                        <w:pStyle w:val="Lijstalinea"/>
                        <w:jc w:val="left"/>
                      </w:pPr>
                      <w:r>
                        <w:t>Greenpeace</w:t>
                      </w:r>
                    </w:p>
                  </w:txbxContent>
                </v:textbox>
              </v:oval>
            </w:pict>
          </mc:Fallback>
        </mc:AlternateContent>
      </w:r>
    </w:p>
    <w:p w14:paraId="6F6ACB25" w14:textId="77777777" w:rsidR="00033F00" w:rsidRPr="00033F00" w:rsidRDefault="00033F00" w:rsidP="00033F00"/>
    <w:p w14:paraId="6F00325E" w14:textId="77777777" w:rsidR="00033F00" w:rsidRPr="00033F00" w:rsidRDefault="00033F00" w:rsidP="00033F00"/>
    <w:p w14:paraId="75992E84" w14:textId="77777777" w:rsidR="00033F00" w:rsidRPr="00033F00" w:rsidRDefault="00033F00" w:rsidP="00033F00"/>
    <w:p w14:paraId="109A6D3A" w14:textId="77777777" w:rsidR="00033F00" w:rsidRPr="00033F00" w:rsidRDefault="00033F00" w:rsidP="00033F00"/>
    <w:p w14:paraId="0F5CF382" w14:textId="77777777" w:rsidR="00033F00" w:rsidRPr="00033F00" w:rsidRDefault="00033F00" w:rsidP="00033F00"/>
    <w:p w14:paraId="7BF686DC" w14:textId="77777777" w:rsidR="00033F00" w:rsidRPr="00033F00" w:rsidRDefault="00033F00" w:rsidP="00033F00"/>
    <w:p w14:paraId="3BA08E73" w14:textId="77777777" w:rsidR="00033F00" w:rsidRPr="00033F00" w:rsidRDefault="00033F00" w:rsidP="00033F00"/>
    <w:p w14:paraId="1985943E" w14:textId="77777777" w:rsidR="00033F00" w:rsidRPr="00033F00" w:rsidRDefault="00033F00" w:rsidP="00033F00"/>
    <w:p w14:paraId="3494C66C" w14:textId="77777777" w:rsidR="00033F00" w:rsidRPr="00033F00" w:rsidRDefault="00033F00" w:rsidP="00033F00"/>
    <w:p w14:paraId="4A8CE40B" w14:textId="77777777" w:rsidR="00033F00" w:rsidRPr="00033F00" w:rsidRDefault="00033F00" w:rsidP="00033F00"/>
    <w:p w14:paraId="1A15466D" w14:textId="77777777" w:rsidR="00033F00" w:rsidRPr="00033F00" w:rsidRDefault="00033F00" w:rsidP="00033F00"/>
    <w:p w14:paraId="3D3B8190" w14:textId="77777777" w:rsidR="00033F00" w:rsidRPr="00033F00" w:rsidRDefault="00033F00" w:rsidP="00033F00"/>
    <w:p w14:paraId="2EE65378" w14:textId="77777777" w:rsidR="00033F00" w:rsidRPr="00033F00" w:rsidRDefault="00033F00" w:rsidP="00033F00"/>
    <w:p w14:paraId="551CFA7C" w14:textId="77777777" w:rsidR="00033F00" w:rsidRPr="00033F00" w:rsidRDefault="00033F00" w:rsidP="00033F00"/>
    <w:p w14:paraId="53C2435C" w14:textId="77777777" w:rsidR="00033F00" w:rsidRDefault="00033F00" w:rsidP="00033F00">
      <w:pPr>
        <w:rPr>
          <w:color w:val="E36C0A" w:themeColor="accent6" w:themeShade="BF"/>
        </w:rPr>
      </w:pPr>
    </w:p>
    <w:p w14:paraId="5E9EF1DE" w14:textId="77777777" w:rsidR="00033F00" w:rsidRDefault="00033F00" w:rsidP="00033F00">
      <w:pPr>
        <w:tabs>
          <w:tab w:val="left" w:pos="2316"/>
        </w:tabs>
      </w:pPr>
      <w:r>
        <w:tab/>
      </w:r>
    </w:p>
    <w:p w14:paraId="12B1BC80" w14:textId="77777777" w:rsidR="00033F00" w:rsidRDefault="00033F00">
      <w:r>
        <w:br w:type="page"/>
      </w:r>
    </w:p>
    <w:p w14:paraId="44540F1B" w14:textId="01E049A8" w:rsidR="00645C65" w:rsidRPr="00645C65" w:rsidRDefault="00645C65" w:rsidP="00645C65">
      <w:pPr>
        <w:pStyle w:val="Kop3"/>
        <w:spacing w:before="200"/>
        <w:jc w:val="left"/>
        <w:rPr>
          <w:color w:val="auto"/>
          <w:lang w:bidi="nl-NL"/>
        </w:rPr>
      </w:pPr>
      <w:r w:rsidRPr="00645C65">
        <w:rPr>
          <w:color w:val="auto"/>
          <w:lang w:bidi="nl-NL"/>
        </w:rPr>
        <w:lastRenderedPageBreak/>
        <w:t>Plastic soup foundation</w:t>
      </w:r>
    </w:p>
    <w:p w14:paraId="17027EFD" w14:textId="342FBB15" w:rsidR="00645C65" w:rsidRPr="006011DC" w:rsidRDefault="00645C65" w:rsidP="006011DC">
      <w:pPr>
        <w:rPr>
          <w:sz w:val="2"/>
          <w:szCs w:val="2"/>
          <w:lang w:val="nl-BE" w:bidi="nl-NL"/>
        </w:rPr>
      </w:pPr>
    </w:p>
    <w:p w14:paraId="106BB191" w14:textId="514C4DE7"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1A39D194" w14:textId="59CAE265" w:rsidR="006011DC" w:rsidRDefault="006011DC" w:rsidP="006011DC">
      <w:pPr>
        <w:spacing w:line="360" w:lineRule="auto"/>
        <w:rPr>
          <w:lang w:val="nl-BE" w:bidi="nl-NL"/>
        </w:rPr>
      </w:pPr>
      <w:r>
        <w:rPr>
          <w:lang w:val="nl-BE" w:bidi="nl-NL"/>
        </w:rPr>
        <w:t>…………………………………………………………………………………………………………………………………………………………………………………………………………………………</w:t>
      </w:r>
    </w:p>
    <w:p w14:paraId="3D81D52B" w14:textId="38DBAC76" w:rsidR="006011DC" w:rsidRPr="006011DC" w:rsidRDefault="006011DC" w:rsidP="006011DC">
      <w:pPr>
        <w:spacing w:line="360" w:lineRule="auto"/>
        <w:rPr>
          <w:sz w:val="2"/>
          <w:szCs w:val="2"/>
          <w:lang w:val="nl-BE" w:bidi="nl-NL"/>
        </w:rPr>
      </w:pPr>
    </w:p>
    <w:p w14:paraId="5E73FC8A" w14:textId="406F57B6"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58BDBB92" w14:textId="60432179" w:rsidR="006011DC" w:rsidRDefault="006011DC" w:rsidP="006011DC">
      <w:pPr>
        <w:spacing w:line="360" w:lineRule="auto"/>
        <w:rPr>
          <w:lang w:val="nl-BE" w:bidi="nl-NL"/>
        </w:rPr>
      </w:pPr>
      <w:r>
        <w:rPr>
          <w:lang w:val="nl-BE" w:bidi="nl-NL"/>
        </w:rPr>
        <w:t>……………………………………………………………………………………………………………………………………………………………………………………………………………………………………………………………………………………………………………………………………………………………………………………………………………………………………………………</w:t>
      </w:r>
    </w:p>
    <w:p w14:paraId="47F5C6F8" w14:textId="3ADEE558" w:rsidR="006011DC" w:rsidRPr="006011DC" w:rsidRDefault="006011DC" w:rsidP="006011DC">
      <w:pPr>
        <w:rPr>
          <w:sz w:val="2"/>
          <w:szCs w:val="2"/>
          <w:lang w:val="nl-BE" w:bidi="nl-NL"/>
        </w:rPr>
      </w:pPr>
    </w:p>
    <w:p w14:paraId="1411453A" w14:textId="7145DFFD"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065A8D68" w14:textId="1171003A" w:rsidR="006011DC" w:rsidRPr="006011DC" w:rsidRDefault="006011DC" w:rsidP="006011DC">
      <w:pPr>
        <w:spacing w:line="360" w:lineRule="auto"/>
        <w:rPr>
          <w:lang w:val="nl-BE" w:bidi="nl-NL"/>
        </w:rPr>
      </w:pPr>
      <w:r>
        <w:rPr>
          <w:lang w:val="nl-BE" w:bidi="nl-NL"/>
        </w:rPr>
        <w:t>…………………………………………………………………………………………………………………………………………………………………………………………………………………………………………………………………………………………………………………………………………………………………………………………………………………………………………………………………………………………………………………………………………………………………………………………………………………………………………………………………………………………………………………………………………………………………………………………………………………………………………………………………………………………………………</w:t>
      </w:r>
    </w:p>
    <w:p w14:paraId="04D8BFB1" w14:textId="3841EC17" w:rsidR="00645C65" w:rsidRPr="006011DC" w:rsidRDefault="00645C65" w:rsidP="006011DC">
      <w:pPr>
        <w:spacing w:line="360" w:lineRule="auto"/>
        <w:ind w:left="720" w:hanging="360"/>
        <w:rPr>
          <w:lang w:val="nl-BE"/>
        </w:rPr>
      </w:pPr>
    </w:p>
    <w:p w14:paraId="5FC9D80A" w14:textId="7179534E" w:rsidR="006011DC" w:rsidRDefault="006011DC" w:rsidP="00645C65">
      <w:pPr>
        <w:pStyle w:val="Kop3"/>
        <w:spacing w:before="200"/>
        <w:jc w:val="left"/>
        <w:rPr>
          <w:color w:val="auto"/>
          <w:lang w:val="nl-BE" w:bidi="nl-NL"/>
        </w:rPr>
      </w:pPr>
    </w:p>
    <w:p w14:paraId="72BA3DE9" w14:textId="599E404C" w:rsidR="006011DC" w:rsidRDefault="00C551F4" w:rsidP="00645C65">
      <w:pPr>
        <w:pStyle w:val="Kop3"/>
        <w:spacing w:before="200"/>
        <w:jc w:val="left"/>
        <w:rPr>
          <w:color w:val="auto"/>
          <w:lang w:val="nl-BE" w:bidi="nl-NL"/>
        </w:rPr>
      </w:pPr>
      <w:r>
        <w:rPr>
          <w:noProof/>
        </w:rPr>
        <w:drawing>
          <wp:anchor distT="0" distB="0" distL="114300" distR="114300" simplePos="0" relativeHeight="251658288" behindDoc="0" locked="0" layoutInCell="1" allowOverlap="1" wp14:anchorId="49A96008" wp14:editId="779CFE06">
            <wp:simplePos x="0" y="0"/>
            <wp:positionH relativeFrom="margin">
              <wp:posOffset>941070</wp:posOffset>
            </wp:positionH>
            <wp:positionV relativeFrom="margin">
              <wp:posOffset>6395720</wp:posOffset>
            </wp:positionV>
            <wp:extent cx="4036060" cy="1911350"/>
            <wp:effectExtent l="0" t="0" r="2540" b="0"/>
            <wp:wrapSquare wrapText="bothSides"/>
            <wp:docPr id="31" name="Afbeelding 31" descr="Plastic Soup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 Soup Found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606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A6F5F" w14:textId="77502B69" w:rsidR="006011DC" w:rsidRDefault="006011DC" w:rsidP="00645C65">
      <w:pPr>
        <w:pStyle w:val="Kop3"/>
        <w:spacing w:before="200"/>
        <w:jc w:val="left"/>
        <w:rPr>
          <w:color w:val="auto"/>
          <w:lang w:val="nl-BE" w:bidi="nl-NL"/>
        </w:rPr>
      </w:pPr>
    </w:p>
    <w:p w14:paraId="5BC0EEB6" w14:textId="5BC81067" w:rsidR="006011DC" w:rsidRDefault="006011DC" w:rsidP="00645C65">
      <w:pPr>
        <w:pStyle w:val="Kop3"/>
        <w:spacing w:before="200"/>
        <w:jc w:val="left"/>
        <w:rPr>
          <w:color w:val="auto"/>
          <w:lang w:val="nl-BE" w:bidi="nl-NL"/>
        </w:rPr>
      </w:pPr>
    </w:p>
    <w:p w14:paraId="7A41E1A8" w14:textId="77777777" w:rsidR="006011DC" w:rsidRDefault="006011DC" w:rsidP="00645C65">
      <w:pPr>
        <w:pStyle w:val="Kop3"/>
        <w:spacing w:before="200"/>
        <w:jc w:val="left"/>
        <w:rPr>
          <w:color w:val="auto"/>
          <w:lang w:val="nl-BE" w:bidi="nl-NL"/>
        </w:rPr>
      </w:pPr>
    </w:p>
    <w:p w14:paraId="1E9BFE09" w14:textId="61B10D56" w:rsidR="006011DC" w:rsidRDefault="006011DC" w:rsidP="00645C65">
      <w:pPr>
        <w:pStyle w:val="Kop3"/>
        <w:spacing w:before="200"/>
        <w:jc w:val="left"/>
        <w:rPr>
          <w:color w:val="auto"/>
          <w:lang w:val="nl-BE" w:bidi="nl-NL"/>
        </w:rPr>
      </w:pPr>
    </w:p>
    <w:p w14:paraId="3AC152E9" w14:textId="3A9E6B08" w:rsidR="006011DC" w:rsidRDefault="006011DC" w:rsidP="00645C65">
      <w:pPr>
        <w:pStyle w:val="Kop3"/>
        <w:spacing w:before="200"/>
        <w:jc w:val="left"/>
        <w:rPr>
          <w:color w:val="auto"/>
          <w:lang w:val="nl-BE" w:bidi="nl-NL"/>
        </w:rPr>
      </w:pPr>
    </w:p>
    <w:p w14:paraId="538A2EBE" w14:textId="77777777" w:rsidR="00C551F4" w:rsidRDefault="00C551F4" w:rsidP="00645C65">
      <w:pPr>
        <w:pStyle w:val="Kop3"/>
        <w:spacing w:before="200"/>
        <w:jc w:val="left"/>
        <w:rPr>
          <w:color w:val="auto"/>
          <w:lang w:val="nl-BE" w:bidi="nl-NL"/>
        </w:rPr>
      </w:pPr>
    </w:p>
    <w:p w14:paraId="67D468FB" w14:textId="203605D3" w:rsidR="00645C65" w:rsidRDefault="00645C65" w:rsidP="00645C65">
      <w:pPr>
        <w:pStyle w:val="Kop3"/>
        <w:spacing w:before="200"/>
        <w:jc w:val="left"/>
        <w:rPr>
          <w:color w:val="auto"/>
          <w:lang w:val="nl-BE" w:bidi="nl-NL"/>
        </w:rPr>
      </w:pPr>
      <w:r w:rsidRPr="006011DC">
        <w:rPr>
          <w:color w:val="auto"/>
          <w:lang w:val="nl-BE" w:bidi="nl-NL"/>
        </w:rPr>
        <w:lastRenderedPageBreak/>
        <w:t>Wereld Natuur Fonds</w:t>
      </w:r>
    </w:p>
    <w:p w14:paraId="521E989F" w14:textId="1C2392F1" w:rsidR="006011DC" w:rsidRPr="006011DC" w:rsidRDefault="006011DC" w:rsidP="006011DC">
      <w:pPr>
        <w:rPr>
          <w:sz w:val="2"/>
          <w:szCs w:val="2"/>
          <w:lang w:val="nl-BE" w:bidi="nl-NL"/>
        </w:rPr>
      </w:pPr>
    </w:p>
    <w:p w14:paraId="15722F2A" w14:textId="6D57B0DB"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58882870" w14:textId="71B00B70" w:rsidR="006011DC" w:rsidRDefault="006011DC" w:rsidP="006011DC">
      <w:pPr>
        <w:spacing w:line="360" w:lineRule="auto"/>
        <w:rPr>
          <w:lang w:val="nl-BE" w:bidi="nl-NL"/>
        </w:rPr>
      </w:pPr>
      <w:r>
        <w:rPr>
          <w:lang w:val="nl-BE" w:bidi="nl-NL"/>
        </w:rPr>
        <w:t>…………………………………………………………………………………………………………………………………………………………………………………………………………………………</w:t>
      </w:r>
    </w:p>
    <w:p w14:paraId="7A8423C8" w14:textId="77777777" w:rsidR="006011DC" w:rsidRPr="006011DC" w:rsidRDefault="006011DC" w:rsidP="006011DC">
      <w:pPr>
        <w:spacing w:line="360" w:lineRule="auto"/>
        <w:rPr>
          <w:sz w:val="2"/>
          <w:szCs w:val="2"/>
          <w:lang w:val="nl-BE" w:bidi="nl-NL"/>
        </w:rPr>
      </w:pPr>
    </w:p>
    <w:p w14:paraId="3A5D9A5B" w14:textId="77777777"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33F761B6" w14:textId="5F3E27CE" w:rsidR="006011DC" w:rsidRDefault="006011DC" w:rsidP="006011DC">
      <w:pPr>
        <w:spacing w:line="360" w:lineRule="auto"/>
        <w:rPr>
          <w:lang w:val="nl-BE" w:bidi="nl-NL"/>
        </w:rPr>
      </w:pPr>
      <w:r>
        <w:rPr>
          <w:lang w:val="nl-BE" w:bidi="nl-NL"/>
        </w:rPr>
        <w:t>……………………………………………………………………………………………………………………………………………………………………………………………………………………………………………………………………………………………………………………………………………………………………………………………………………………………………………………</w:t>
      </w:r>
    </w:p>
    <w:p w14:paraId="346C55FD" w14:textId="77777777" w:rsidR="006011DC" w:rsidRPr="006011DC" w:rsidRDefault="006011DC" w:rsidP="006011DC">
      <w:pPr>
        <w:rPr>
          <w:sz w:val="2"/>
          <w:szCs w:val="2"/>
          <w:lang w:val="nl-BE" w:bidi="nl-NL"/>
        </w:rPr>
      </w:pPr>
    </w:p>
    <w:p w14:paraId="3B2BA0B4" w14:textId="3A4948C9"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0B62E5D1" w14:textId="486CB213" w:rsidR="006011DC" w:rsidRPr="006011DC" w:rsidRDefault="006011DC" w:rsidP="006011DC">
      <w:pPr>
        <w:spacing w:line="360" w:lineRule="auto"/>
        <w:rPr>
          <w:lang w:val="nl-BE" w:bidi="nl-NL"/>
        </w:rPr>
      </w:pPr>
      <w:r>
        <w:rPr>
          <w:lang w:val="nl-BE" w:bidi="nl-NL"/>
        </w:rPr>
        <w:t>…………………………………………………………………………………………………………………………………………………………………………………………………………………………………………………………………………………………………………………………………………………………………………………………………………………………………………………………………………………………………………………………………………………………………………………………………………………………………………………………………………………………………………………………………………………………………………………………………………………………………………………………………………………………………………</w:t>
      </w:r>
    </w:p>
    <w:p w14:paraId="51E9921C" w14:textId="5F415C29" w:rsidR="00645C65" w:rsidRPr="00014F5D" w:rsidRDefault="00645C65" w:rsidP="00645C65">
      <w:pPr>
        <w:ind w:left="720" w:hanging="360"/>
        <w:rPr>
          <w:lang w:val="nl-BE"/>
        </w:rPr>
      </w:pPr>
    </w:p>
    <w:p w14:paraId="7EC55680" w14:textId="4EE1019D" w:rsidR="006011DC" w:rsidRPr="00014F5D" w:rsidRDefault="006011DC" w:rsidP="00645C65">
      <w:pPr>
        <w:ind w:left="720" w:hanging="360"/>
        <w:rPr>
          <w:lang w:val="nl-BE"/>
        </w:rPr>
      </w:pPr>
    </w:p>
    <w:p w14:paraId="4C572E85" w14:textId="2907B3B0" w:rsidR="006011DC" w:rsidRPr="00014F5D" w:rsidRDefault="00C551F4" w:rsidP="00645C65">
      <w:pPr>
        <w:ind w:left="720" w:hanging="360"/>
        <w:rPr>
          <w:lang w:val="nl-BE"/>
        </w:rPr>
      </w:pPr>
      <w:r>
        <w:rPr>
          <w:noProof/>
        </w:rPr>
        <w:drawing>
          <wp:anchor distT="0" distB="0" distL="114300" distR="114300" simplePos="0" relativeHeight="251658289" behindDoc="0" locked="0" layoutInCell="1" allowOverlap="1" wp14:anchorId="09CAEBD3" wp14:editId="53E3D32B">
            <wp:simplePos x="0" y="0"/>
            <wp:positionH relativeFrom="margin">
              <wp:posOffset>1360170</wp:posOffset>
            </wp:positionH>
            <wp:positionV relativeFrom="margin">
              <wp:posOffset>6122670</wp:posOffset>
            </wp:positionV>
            <wp:extent cx="2813050" cy="2552065"/>
            <wp:effectExtent l="0" t="0" r="6350" b="63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305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0D260" w14:textId="1CBBD4AE" w:rsidR="006011DC" w:rsidRPr="00014F5D" w:rsidRDefault="006011DC" w:rsidP="00645C65">
      <w:pPr>
        <w:ind w:left="720" w:hanging="360"/>
        <w:rPr>
          <w:lang w:val="nl-BE"/>
        </w:rPr>
      </w:pPr>
    </w:p>
    <w:p w14:paraId="6CDAE92E" w14:textId="2C7D6975" w:rsidR="006011DC" w:rsidRPr="00014F5D" w:rsidRDefault="006011DC" w:rsidP="00645C65">
      <w:pPr>
        <w:ind w:left="720" w:hanging="360"/>
        <w:rPr>
          <w:lang w:val="nl-BE"/>
        </w:rPr>
      </w:pPr>
    </w:p>
    <w:p w14:paraId="62438924" w14:textId="53F10989" w:rsidR="006011DC" w:rsidRPr="00014F5D" w:rsidRDefault="006011DC" w:rsidP="00645C65">
      <w:pPr>
        <w:ind w:left="720" w:hanging="360"/>
        <w:rPr>
          <w:lang w:val="nl-BE"/>
        </w:rPr>
      </w:pPr>
    </w:p>
    <w:p w14:paraId="6107B658" w14:textId="7730069D" w:rsidR="006011DC" w:rsidRPr="00014F5D" w:rsidRDefault="006011DC" w:rsidP="00645C65">
      <w:pPr>
        <w:ind w:left="720" w:hanging="360"/>
        <w:rPr>
          <w:lang w:val="nl-BE"/>
        </w:rPr>
      </w:pPr>
    </w:p>
    <w:p w14:paraId="087A9BD7" w14:textId="62B942AC" w:rsidR="00C551F4" w:rsidRPr="00014F5D" w:rsidRDefault="00C551F4" w:rsidP="00645C65">
      <w:pPr>
        <w:ind w:left="720" w:hanging="360"/>
        <w:rPr>
          <w:lang w:val="nl-BE"/>
        </w:rPr>
      </w:pPr>
    </w:p>
    <w:p w14:paraId="783FA9D5" w14:textId="77777777" w:rsidR="00C551F4" w:rsidRPr="00014F5D" w:rsidRDefault="00C551F4" w:rsidP="00645C65">
      <w:pPr>
        <w:ind w:left="720" w:hanging="360"/>
        <w:rPr>
          <w:lang w:val="nl-BE"/>
        </w:rPr>
      </w:pPr>
    </w:p>
    <w:p w14:paraId="7AFE6665" w14:textId="77777777" w:rsidR="006011DC" w:rsidRPr="00014F5D" w:rsidRDefault="006011DC" w:rsidP="00645C65">
      <w:pPr>
        <w:ind w:left="720" w:hanging="360"/>
        <w:rPr>
          <w:lang w:val="nl-BE"/>
        </w:rPr>
      </w:pPr>
    </w:p>
    <w:p w14:paraId="0B69BAB3" w14:textId="77777777" w:rsidR="006011DC" w:rsidRPr="00014F5D" w:rsidRDefault="006011DC" w:rsidP="00645C65">
      <w:pPr>
        <w:ind w:left="720" w:hanging="360"/>
        <w:rPr>
          <w:lang w:val="nl-BE"/>
        </w:rPr>
      </w:pPr>
    </w:p>
    <w:p w14:paraId="5ACC4DC8" w14:textId="1FD7BB62" w:rsidR="00645C65" w:rsidRPr="006011DC" w:rsidRDefault="00645C65" w:rsidP="00645C65">
      <w:pPr>
        <w:pStyle w:val="Kop3"/>
        <w:spacing w:before="200"/>
        <w:jc w:val="left"/>
        <w:rPr>
          <w:color w:val="auto"/>
          <w:lang w:val="nl-BE" w:bidi="nl-NL"/>
        </w:rPr>
      </w:pPr>
      <w:r w:rsidRPr="006011DC">
        <w:rPr>
          <w:color w:val="auto"/>
          <w:lang w:val="nl-BE" w:bidi="nl-NL"/>
        </w:rPr>
        <w:lastRenderedPageBreak/>
        <w:t>The Ocean Cleanup</w:t>
      </w:r>
    </w:p>
    <w:p w14:paraId="64EE6DC0" w14:textId="5DF8605D" w:rsidR="006011DC" w:rsidRPr="006011DC" w:rsidRDefault="006011DC" w:rsidP="006011DC">
      <w:pPr>
        <w:rPr>
          <w:lang w:val="nl-BE" w:bidi="nl-NL"/>
        </w:rPr>
      </w:pPr>
    </w:p>
    <w:p w14:paraId="66DE6A6F" w14:textId="77777777"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7DA617B6" w14:textId="77777777" w:rsidR="006011DC" w:rsidRDefault="006011DC" w:rsidP="006011DC">
      <w:pPr>
        <w:spacing w:line="360" w:lineRule="auto"/>
        <w:rPr>
          <w:lang w:val="nl-BE" w:bidi="nl-NL"/>
        </w:rPr>
      </w:pPr>
      <w:r>
        <w:rPr>
          <w:lang w:val="nl-BE" w:bidi="nl-NL"/>
        </w:rPr>
        <w:t>…………………………………………………………………………………………………………………………………………………………………………………………………………………………</w:t>
      </w:r>
    </w:p>
    <w:p w14:paraId="67E896D4" w14:textId="77777777" w:rsidR="006011DC" w:rsidRPr="006011DC" w:rsidRDefault="006011DC" w:rsidP="006011DC">
      <w:pPr>
        <w:spacing w:line="360" w:lineRule="auto"/>
        <w:rPr>
          <w:sz w:val="2"/>
          <w:szCs w:val="2"/>
          <w:lang w:val="nl-BE" w:bidi="nl-NL"/>
        </w:rPr>
      </w:pPr>
    </w:p>
    <w:p w14:paraId="60EF2AA4" w14:textId="77777777"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5243B76F" w14:textId="03BC0969" w:rsidR="006011DC" w:rsidRDefault="006011DC" w:rsidP="006011DC">
      <w:pPr>
        <w:spacing w:line="360" w:lineRule="auto"/>
        <w:rPr>
          <w:lang w:val="nl-BE" w:bidi="nl-NL"/>
        </w:rPr>
      </w:pPr>
      <w:r>
        <w:rPr>
          <w:lang w:val="nl-BE" w:bidi="nl-NL"/>
        </w:rPr>
        <w:t>……………………………………………………………………………………………………………………………………………………………………………………………………………………………………………………………………………………………………………………………………………………………………………………………………………………………………………………</w:t>
      </w:r>
    </w:p>
    <w:p w14:paraId="0AE0FFB5" w14:textId="77777777" w:rsidR="006011DC" w:rsidRPr="006011DC" w:rsidRDefault="006011DC" w:rsidP="006011DC">
      <w:pPr>
        <w:rPr>
          <w:sz w:val="2"/>
          <w:szCs w:val="2"/>
          <w:lang w:val="nl-BE" w:bidi="nl-NL"/>
        </w:rPr>
      </w:pPr>
    </w:p>
    <w:p w14:paraId="74BE892F" w14:textId="23C0B8B1"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77374E89" w14:textId="3147857E" w:rsidR="006011DC" w:rsidRPr="006011DC" w:rsidRDefault="006011DC" w:rsidP="006011DC">
      <w:pPr>
        <w:rPr>
          <w:lang w:val="nl-BE" w:bidi="nl-NL"/>
        </w:rPr>
      </w:pPr>
      <w:r>
        <w:rPr>
          <w:lang w:val="nl-BE" w:bidi="nl-NL"/>
        </w:rPr>
        <w:t>…………………………………………………………………………………………………………………………………………………………………………………………………………………………………………………………………………………………………………………………………………………………………………………………………………………………………………………………………………………………………………………………………………………………………………………………………………………………………………………………………………………………………………………………………………………………………………………………………………………………………………………………………………………………………………</w:t>
      </w:r>
    </w:p>
    <w:p w14:paraId="3E61E889" w14:textId="0F0CE86D" w:rsidR="00645C65" w:rsidRPr="00C551F4" w:rsidRDefault="00645C65" w:rsidP="00645C65">
      <w:pPr>
        <w:ind w:left="720" w:hanging="360"/>
        <w:rPr>
          <w:lang w:val="nl-BE"/>
        </w:rPr>
      </w:pPr>
    </w:p>
    <w:p w14:paraId="4475C6FE" w14:textId="73084847" w:rsidR="00645C65" w:rsidRPr="00C551F4" w:rsidRDefault="00645C65" w:rsidP="00645C65">
      <w:pPr>
        <w:ind w:left="720" w:hanging="360"/>
        <w:rPr>
          <w:lang w:val="nl-BE"/>
        </w:rPr>
      </w:pPr>
    </w:p>
    <w:p w14:paraId="350E67B6" w14:textId="04AD72C2" w:rsidR="006011DC" w:rsidRPr="00C551F4" w:rsidRDefault="006011DC" w:rsidP="00645C65">
      <w:pPr>
        <w:ind w:left="720" w:hanging="360"/>
        <w:rPr>
          <w:lang w:val="nl-BE"/>
        </w:rPr>
      </w:pPr>
    </w:p>
    <w:p w14:paraId="0D183474" w14:textId="1FC9D07E" w:rsidR="006011DC" w:rsidRPr="00C551F4" w:rsidRDefault="00C551F4" w:rsidP="00645C65">
      <w:pPr>
        <w:ind w:left="720" w:hanging="360"/>
        <w:rPr>
          <w:lang w:val="nl-BE"/>
        </w:rPr>
      </w:pPr>
      <w:r>
        <w:rPr>
          <w:noProof/>
        </w:rPr>
        <w:drawing>
          <wp:anchor distT="0" distB="0" distL="114300" distR="114300" simplePos="0" relativeHeight="251658290" behindDoc="0" locked="0" layoutInCell="1" allowOverlap="1" wp14:anchorId="6559AE6F" wp14:editId="3715A694">
            <wp:simplePos x="0" y="0"/>
            <wp:positionH relativeFrom="margin">
              <wp:posOffset>720090</wp:posOffset>
            </wp:positionH>
            <wp:positionV relativeFrom="margin">
              <wp:posOffset>6300470</wp:posOffset>
            </wp:positionV>
            <wp:extent cx="3707130" cy="2076450"/>
            <wp:effectExtent l="0" t="0" r="762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0713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628E4" w14:textId="391B979C" w:rsidR="006011DC" w:rsidRPr="00C551F4" w:rsidRDefault="006011DC" w:rsidP="00645C65">
      <w:pPr>
        <w:ind w:left="720" w:hanging="360"/>
        <w:rPr>
          <w:lang w:val="nl-BE"/>
        </w:rPr>
      </w:pPr>
    </w:p>
    <w:p w14:paraId="7293FAE9" w14:textId="320DA22C" w:rsidR="006011DC" w:rsidRPr="00C551F4" w:rsidRDefault="006011DC" w:rsidP="00645C65">
      <w:pPr>
        <w:ind w:left="720" w:hanging="360"/>
        <w:rPr>
          <w:lang w:val="nl-BE"/>
        </w:rPr>
      </w:pPr>
    </w:p>
    <w:p w14:paraId="5013509E" w14:textId="1008A70D" w:rsidR="006011DC" w:rsidRPr="00C551F4" w:rsidRDefault="006011DC" w:rsidP="00645C65">
      <w:pPr>
        <w:ind w:left="720" w:hanging="360"/>
        <w:rPr>
          <w:lang w:val="nl-BE"/>
        </w:rPr>
      </w:pPr>
    </w:p>
    <w:p w14:paraId="36FD558C" w14:textId="2FC79BB3" w:rsidR="006011DC" w:rsidRPr="00C551F4" w:rsidRDefault="006011DC" w:rsidP="00645C65">
      <w:pPr>
        <w:ind w:left="720" w:hanging="360"/>
        <w:rPr>
          <w:lang w:val="nl-BE"/>
        </w:rPr>
      </w:pPr>
    </w:p>
    <w:p w14:paraId="17ACF294" w14:textId="60E2D55B" w:rsidR="006011DC" w:rsidRPr="00C551F4" w:rsidRDefault="006011DC" w:rsidP="00645C65">
      <w:pPr>
        <w:ind w:left="720" w:hanging="360"/>
        <w:rPr>
          <w:lang w:val="nl-BE"/>
        </w:rPr>
      </w:pPr>
    </w:p>
    <w:p w14:paraId="791FE9BC" w14:textId="47725E96" w:rsidR="006011DC" w:rsidRDefault="006011DC" w:rsidP="00645C65">
      <w:pPr>
        <w:ind w:left="720" w:hanging="360"/>
        <w:rPr>
          <w:lang w:val="nl-BE"/>
        </w:rPr>
      </w:pPr>
    </w:p>
    <w:p w14:paraId="09A38E44" w14:textId="77777777" w:rsidR="00C551F4" w:rsidRPr="00C551F4" w:rsidRDefault="00C551F4" w:rsidP="00645C65">
      <w:pPr>
        <w:ind w:left="720" w:hanging="360"/>
        <w:rPr>
          <w:lang w:val="nl-BE"/>
        </w:rPr>
      </w:pPr>
    </w:p>
    <w:p w14:paraId="78DE831C" w14:textId="77777777" w:rsidR="00645C65" w:rsidRPr="00C551F4" w:rsidRDefault="00645C65" w:rsidP="00645C65">
      <w:pPr>
        <w:ind w:left="720" w:hanging="360"/>
        <w:rPr>
          <w:lang w:val="nl-BE"/>
        </w:rPr>
      </w:pPr>
    </w:p>
    <w:p w14:paraId="6AD0E15F" w14:textId="131F8A78" w:rsidR="00645C65" w:rsidRPr="00645C65" w:rsidRDefault="00645C65" w:rsidP="00645C65">
      <w:pPr>
        <w:pStyle w:val="Kop3"/>
        <w:spacing w:before="200"/>
        <w:jc w:val="left"/>
        <w:rPr>
          <w:color w:val="auto"/>
          <w:lang w:bidi="nl-NL"/>
        </w:rPr>
      </w:pPr>
      <w:r w:rsidRPr="00645C65">
        <w:rPr>
          <w:color w:val="auto"/>
          <w:lang w:bidi="nl-NL"/>
        </w:rPr>
        <w:lastRenderedPageBreak/>
        <w:t>Die ballon gaat niet op!</w:t>
      </w:r>
    </w:p>
    <w:p w14:paraId="66B6CAB1" w14:textId="78A6AF2C" w:rsidR="00645C65" w:rsidRDefault="00645C65" w:rsidP="00645C65">
      <w:pPr>
        <w:ind w:left="720" w:hanging="360"/>
      </w:pPr>
    </w:p>
    <w:p w14:paraId="0E6A0DDE" w14:textId="291E5405" w:rsidR="006011DC" w:rsidRPr="006011DC" w:rsidRDefault="006011DC" w:rsidP="006011DC">
      <w:pPr>
        <w:rPr>
          <w:lang w:val="nl-BE" w:bidi="nl-NL"/>
        </w:rPr>
      </w:pPr>
    </w:p>
    <w:p w14:paraId="6352C5EC" w14:textId="56FA309F"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797FD442" w14:textId="77777777" w:rsidR="006011DC" w:rsidRDefault="006011DC" w:rsidP="006011DC">
      <w:pPr>
        <w:spacing w:line="360" w:lineRule="auto"/>
        <w:rPr>
          <w:lang w:val="nl-BE" w:bidi="nl-NL"/>
        </w:rPr>
      </w:pPr>
      <w:r>
        <w:rPr>
          <w:lang w:val="nl-BE" w:bidi="nl-NL"/>
        </w:rPr>
        <w:t>…………………………………………………………………………………………………………………………………………………………………………………………………………………………</w:t>
      </w:r>
    </w:p>
    <w:p w14:paraId="37FEECE6" w14:textId="77777777" w:rsidR="006011DC" w:rsidRPr="006011DC" w:rsidRDefault="006011DC" w:rsidP="006011DC">
      <w:pPr>
        <w:spacing w:line="360" w:lineRule="auto"/>
        <w:rPr>
          <w:sz w:val="2"/>
          <w:szCs w:val="2"/>
          <w:lang w:val="nl-BE" w:bidi="nl-NL"/>
        </w:rPr>
      </w:pPr>
    </w:p>
    <w:p w14:paraId="49D31663" w14:textId="6CA9E2E7"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420E9DD8" w14:textId="474D4BFE" w:rsidR="006011DC" w:rsidRDefault="006011DC" w:rsidP="006011DC">
      <w:pPr>
        <w:spacing w:line="360" w:lineRule="auto"/>
        <w:rPr>
          <w:lang w:val="nl-BE" w:bidi="nl-NL"/>
        </w:rPr>
      </w:pPr>
      <w:r>
        <w:rPr>
          <w:lang w:val="nl-BE" w:bidi="nl-NL"/>
        </w:rPr>
        <w:t>……………………………………………………………………………………………………………………………………………………………………………………………………………………………………………………………………………………………………………………………………………………………………………………………………………………………………………………</w:t>
      </w:r>
    </w:p>
    <w:p w14:paraId="45CA450E" w14:textId="77777777" w:rsidR="006011DC" w:rsidRPr="006011DC" w:rsidRDefault="006011DC" w:rsidP="006011DC">
      <w:pPr>
        <w:rPr>
          <w:sz w:val="2"/>
          <w:szCs w:val="2"/>
          <w:lang w:val="nl-BE" w:bidi="nl-NL"/>
        </w:rPr>
      </w:pPr>
    </w:p>
    <w:p w14:paraId="7BC7FEE7" w14:textId="51EBE52A"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43504FCC" w14:textId="4F76E280" w:rsidR="006011DC" w:rsidRPr="006011DC" w:rsidRDefault="006011DC" w:rsidP="006011DC">
      <w:pPr>
        <w:rPr>
          <w:lang w:val="nl-BE" w:bidi="nl-NL"/>
        </w:rPr>
      </w:pPr>
      <w:r>
        <w:rPr>
          <w:lang w:val="nl-BE" w:bidi="nl-NL"/>
        </w:rPr>
        <w:t>…………………………………………………………………………………………………………………………………………………………………………………………………………………………………………………………………………………………………………………………………………………………………………………………………………………………………………………………………………………………………………………………………………………………………………………………………………………………………………………………………………………………………………………………………………………………………………………………………………………………………………………………………………………………………………</w:t>
      </w:r>
    </w:p>
    <w:p w14:paraId="2149399A" w14:textId="472ADAA0" w:rsidR="00645C65" w:rsidRDefault="00645C65" w:rsidP="00645C65">
      <w:pPr>
        <w:ind w:left="720" w:hanging="360"/>
      </w:pPr>
    </w:p>
    <w:p w14:paraId="03973A9A" w14:textId="15D10D98" w:rsidR="00645C65" w:rsidRDefault="00645C65" w:rsidP="00645C65">
      <w:pPr>
        <w:ind w:left="720" w:hanging="360"/>
      </w:pPr>
    </w:p>
    <w:p w14:paraId="12BBEF30" w14:textId="41012FAF" w:rsidR="006011DC" w:rsidRDefault="006011DC" w:rsidP="00645C65">
      <w:pPr>
        <w:ind w:left="720" w:hanging="360"/>
      </w:pPr>
    </w:p>
    <w:p w14:paraId="2CA4EDC6" w14:textId="632EF72F" w:rsidR="006011DC" w:rsidRDefault="00C551F4" w:rsidP="00645C65">
      <w:pPr>
        <w:ind w:left="720" w:hanging="360"/>
      </w:pPr>
      <w:r>
        <w:rPr>
          <w:noProof/>
        </w:rPr>
        <w:drawing>
          <wp:anchor distT="0" distB="0" distL="114300" distR="114300" simplePos="0" relativeHeight="251658291" behindDoc="0" locked="0" layoutInCell="1" allowOverlap="1" wp14:anchorId="7266AC07" wp14:editId="39CA0FA4">
            <wp:simplePos x="0" y="0"/>
            <wp:positionH relativeFrom="margin">
              <wp:posOffset>147320</wp:posOffset>
            </wp:positionH>
            <wp:positionV relativeFrom="margin">
              <wp:posOffset>6884670</wp:posOffset>
            </wp:positionV>
            <wp:extent cx="5321300" cy="146685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13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72C1C" w14:textId="1A12ED86" w:rsidR="006011DC" w:rsidRDefault="006011DC" w:rsidP="00645C65">
      <w:pPr>
        <w:ind w:left="720" w:hanging="360"/>
      </w:pPr>
    </w:p>
    <w:p w14:paraId="069B3649" w14:textId="2B5C3932" w:rsidR="006011DC" w:rsidRDefault="006011DC" w:rsidP="00645C65">
      <w:pPr>
        <w:ind w:left="720" w:hanging="360"/>
      </w:pPr>
    </w:p>
    <w:p w14:paraId="6A62F30B" w14:textId="61425877" w:rsidR="00645C65" w:rsidRPr="00645C65" w:rsidRDefault="00645C65" w:rsidP="00645C65">
      <w:pPr>
        <w:pStyle w:val="Kop3"/>
        <w:spacing w:before="200"/>
        <w:jc w:val="left"/>
        <w:rPr>
          <w:color w:val="auto"/>
          <w:lang w:bidi="nl-NL"/>
        </w:rPr>
      </w:pPr>
      <w:r w:rsidRPr="00645C65">
        <w:rPr>
          <w:color w:val="auto"/>
          <w:lang w:bidi="nl-NL"/>
        </w:rPr>
        <w:lastRenderedPageBreak/>
        <w:t>The Great Bubble Barrier</w:t>
      </w:r>
    </w:p>
    <w:p w14:paraId="055CE897" w14:textId="17C98A73" w:rsidR="00645C65" w:rsidRDefault="00645C65" w:rsidP="00645C65">
      <w:pPr>
        <w:ind w:left="720" w:hanging="360"/>
      </w:pPr>
    </w:p>
    <w:p w14:paraId="7F875983" w14:textId="320B443C"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0681EA5C" w14:textId="3146B290" w:rsidR="006011DC" w:rsidRDefault="006011DC" w:rsidP="006011DC">
      <w:pPr>
        <w:spacing w:line="360" w:lineRule="auto"/>
        <w:rPr>
          <w:lang w:val="nl-BE" w:bidi="nl-NL"/>
        </w:rPr>
      </w:pPr>
      <w:r>
        <w:rPr>
          <w:lang w:val="nl-BE" w:bidi="nl-NL"/>
        </w:rPr>
        <w:t>…………………………………………………………………………………………………………………………………………………………………………………………………………………………</w:t>
      </w:r>
    </w:p>
    <w:p w14:paraId="410870F6" w14:textId="38511F3C" w:rsidR="006011DC" w:rsidRPr="006011DC" w:rsidRDefault="006011DC" w:rsidP="006011DC">
      <w:pPr>
        <w:spacing w:line="360" w:lineRule="auto"/>
        <w:rPr>
          <w:sz w:val="2"/>
          <w:szCs w:val="2"/>
          <w:lang w:val="nl-BE" w:bidi="nl-NL"/>
        </w:rPr>
      </w:pPr>
    </w:p>
    <w:p w14:paraId="7BE26747" w14:textId="2A379004"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37A10DCC" w14:textId="620CC937" w:rsidR="006011DC" w:rsidRDefault="006011DC" w:rsidP="006011DC">
      <w:pPr>
        <w:spacing w:line="360" w:lineRule="auto"/>
        <w:rPr>
          <w:lang w:val="nl-BE" w:bidi="nl-NL"/>
        </w:rPr>
      </w:pPr>
      <w:r>
        <w:rPr>
          <w:lang w:val="nl-BE" w:bidi="nl-NL"/>
        </w:rPr>
        <w:t>……………………………………………………………………………………………………………………………………………………………………………………………………………………………………………………………………………………………………………………………………………………………………………………………………………………………………………………</w:t>
      </w:r>
    </w:p>
    <w:p w14:paraId="389B2074" w14:textId="7031044D" w:rsidR="006011DC" w:rsidRPr="006011DC" w:rsidRDefault="006011DC" w:rsidP="006011DC">
      <w:pPr>
        <w:rPr>
          <w:sz w:val="2"/>
          <w:szCs w:val="2"/>
          <w:lang w:val="nl-BE" w:bidi="nl-NL"/>
        </w:rPr>
      </w:pPr>
    </w:p>
    <w:p w14:paraId="3238D7B6" w14:textId="6C1E9A77"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5D09C0A1" w14:textId="3A66133E" w:rsidR="006011DC" w:rsidRPr="006011DC" w:rsidRDefault="006011DC" w:rsidP="006011DC">
      <w:pPr>
        <w:rPr>
          <w:lang w:val="nl-BE" w:bidi="nl-NL"/>
        </w:rPr>
      </w:pPr>
      <w:r>
        <w:rPr>
          <w:lang w:val="nl-BE" w:bidi="nl-NL"/>
        </w:rPr>
        <w:t>…………………………………………………………………………………………………………………………………………………………………………………………………………………………………………………………………………………………………………………………………………………………………………………………………………………………………………………………………………………………………………………………………………………………………………………………………………………………………………………………………………………………………………………………………………………………………………………………………………………………………………………………………………………………………………</w:t>
      </w:r>
    </w:p>
    <w:p w14:paraId="1A311F99" w14:textId="6AB107D4" w:rsidR="00645C65" w:rsidRDefault="00645C65" w:rsidP="00645C65">
      <w:pPr>
        <w:ind w:left="720" w:hanging="360"/>
      </w:pPr>
    </w:p>
    <w:p w14:paraId="3760795A" w14:textId="5C5F3AA4" w:rsidR="00645C65" w:rsidRDefault="00645C65" w:rsidP="00645C65">
      <w:pPr>
        <w:ind w:left="720" w:hanging="360"/>
      </w:pPr>
    </w:p>
    <w:p w14:paraId="1D2D609A" w14:textId="6DF2DA9B" w:rsidR="006011DC" w:rsidRDefault="006011DC" w:rsidP="00645C65">
      <w:pPr>
        <w:ind w:left="720" w:hanging="360"/>
      </w:pPr>
    </w:p>
    <w:p w14:paraId="50D8B861" w14:textId="18B964B9" w:rsidR="006011DC" w:rsidRDefault="00C551F4" w:rsidP="00645C65">
      <w:pPr>
        <w:ind w:left="720" w:hanging="360"/>
      </w:pPr>
      <w:r>
        <w:rPr>
          <w:noProof/>
        </w:rPr>
        <mc:AlternateContent>
          <mc:Choice Requires="wps">
            <w:drawing>
              <wp:anchor distT="0" distB="0" distL="114300" distR="114300" simplePos="0" relativeHeight="251658287" behindDoc="1" locked="0" layoutInCell="1" allowOverlap="1" wp14:anchorId="7699B0AB" wp14:editId="2ED1A643">
                <wp:simplePos x="0" y="0"/>
                <wp:positionH relativeFrom="column">
                  <wp:posOffset>1518920</wp:posOffset>
                </wp:positionH>
                <wp:positionV relativeFrom="paragraph">
                  <wp:posOffset>95250</wp:posOffset>
                </wp:positionV>
                <wp:extent cx="2895600" cy="2565400"/>
                <wp:effectExtent l="19050" t="19050" r="19050" b="25400"/>
                <wp:wrapSquare wrapText="bothSides"/>
                <wp:docPr id="21" name="Rechthoek 21"/>
                <wp:cNvGraphicFramePr/>
                <a:graphic xmlns:a="http://schemas.openxmlformats.org/drawingml/2006/main">
                  <a:graphicData uri="http://schemas.microsoft.com/office/word/2010/wordprocessingShape">
                    <wps:wsp>
                      <wps:cNvSpPr/>
                      <wps:spPr>
                        <a:xfrm>
                          <a:off x="0" y="0"/>
                          <a:ext cx="2895600" cy="2565400"/>
                        </a:xfrm>
                        <a:prstGeom prst="rect">
                          <a:avLst/>
                        </a:prstGeom>
                        <a:solidFill>
                          <a:schemeClr val="tx2">
                            <a:lumMod val="40000"/>
                            <a:lumOff val="60000"/>
                          </a:schemeClr>
                        </a:solidFill>
                        <a:ln>
                          <a:solidFill>
                            <a:schemeClr val="tx2">
                              <a:lumMod val="60000"/>
                              <a:lumOff val="4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F27F835" id="Rechthoek 21" o:spid="_x0000_s1026" style="position:absolute;margin-left:119.6pt;margin-top:7.5pt;width:228pt;height:202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" fillcolor="#8db3e2 [1311]" strokecolor="#548dd4 [1951]" strokeweight="3pt">
                <w10:wrap type="square"/>
              </v:rect>
            </w:pict>
          </mc:Fallback>
        </mc:AlternateContent>
      </w:r>
      <w:r>
        <w:rPr>
          <w:noProof/>
        </w:rPr>
        <w:drawing>
          <wp:anchor distT="0" distB="0" distL="114300" distR="114300" simplePos="0" relativeHeight="251658292" behindDoc="0" locked="0" layoutInCell="1" allowOverlap="1" wp14:anchorId="17E18452" wp14:editId="196F7CC8">
            <wp:simplePos x="0" y="0"/>
            <wp:positionH relativeFrom="margin">
              <wp:posOffset>1517650</wp:posOffset>
            </wp:positionH>
            <wp:positionV relativeFrom="margin">
              <wp:posOffset>6122670</wp:posOffset>
            </wp:positionV>
            <wp:extent cx="2823210" cy="2597150"/>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23210"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20F33" w14:textId="6837D651" w:rsidR="006011DC" w:rsidRDefault="006011DC" w:rsidP="00645C65">
      <w:pPr>
        <w:ind w:left="720" w:hanging="360"/>
      </w:pPr>
    </w:p>
    <w:p w14:paraId="0A630B11" w14:textId="2A709070" w:rsidR="006011DC" w:rsidRDefault="006011DC" w:rsidP="00645C65">
      <w:pPr>
        <w:ind w:left="720" w:hanging="360"/>
      </w:pPr>
    </w:p>
    <w:p w14:paraId="31987F90" w14:textId="6F2188FF" w:rsidR="006011DC" w:rsidRDefault="006011DC" w:rsidP="00645C65">
      <w:pPr>
        <w:ind w:left="720" w:hanging="360"/>
      </w:pPr>
    </w:p>
    <w:p w14:paraId="57147D1F" w14:textId="121708B2" w:rsidR="006011DC" w:rsidRDefault="006011DC" w:rsidP="00645C65">
      <w:pPr>
        <w:ind w:left="720" w:hanging="360"/>
      </w:pPr>
    </w:p>
    <w:p w14:paraId="4A68CD58" w14:textId="057A357B" w:rsidR="006011DC" w:rsidRDefault="006011DC" w:rsidP="00645C65">
      <w:pPr>
        <w:ind w:left="720" w:hanging="360"/>
      </w:pPr>
    </w:p>
    <w:p w14:paraId="3C625440" w14:textId="77777777" w:rsidR="00C551F4" w:rsidRDefault="00C551F4" w:rsidP="00645C65">
      <w:pPr>
        <w:ind w:left="720" w:hanging="360"/>
      </w:pPr>
    </w:p>
    <w:p w14:paraId="0E799DCF" w14:textId="4F62A127" w:rsidR="006011DC" w:rsidRDefault="006011DC" w:rsidP="00645C65">
      <w:pPr>
        <w:ind w:left="720" w:hanging="360"/>
      </w:pPr>
    </w:p>
    <w:p w14:paraId="15CD2F16" w14:textId="77777777" w:rsidR="00C551F4" w:rsidRDefault="00C551F4" w:rsidP="00645C65">
      <w:pPr>
        <w:ind w:left="720" w:hanging="360"/>
      </w:pPr>
    </w:p>
    <w:p w14:paraId="7112DECF" w14:textId="0BB93D9D" w:rsidR="00645C65" w:rsidRPr="00645C65" w:rsidRDefault="00645C65" w:rsidP="00645C65">
      <w:pPr>
        <w:pStyle w:val="Kop3"/>
        <w:spacing w:before="200"/>
        <w:jc w:val="left"/>
        <w:rPr>
          <w:color w:val="auto"/>
          <w:lang w:bidi="nl-NL"/>
        </w:rPr>
      </w:pPr>
      <w:r w:rsidRPr="00645C65">
        <w:rPr>
          <w:color w:val="auto"/>
          <w:lang w:bidi="nl-NL"/>
        </w:rPr>
        <w:lastRenderedPageBreak/>
        <w:t>Stichting De Noordzee</w:t>
      </w:r>
    </w:p>
    <w:p w14:paraId="58C3EA58" w14:textId="3BD1ADBA" w:rsidR="00645C65" w:rsidRDefault="00645C65" w:rsidP="00645C65">
      <w:pPr>
        <w:ind w:left="720" w:hanging="360"/>
      </w:pPr>
    </w:p>
    <w:p w14:paraId="1508C3F3" w14:textId="4B6350F7"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0C51EF96" w14:textId="0534E824" w:rsidR="006011DC" w:rsidRDefault="006011DC" w:rsidP="006011DC">
      <w:pPr>
        <w:spacing w:line="360" w:lineRule="auto"/>
        <w:rPr>
          <w:lang w:val="nl-BE" w:bidi="nl-NL"/>
        </w:rPr>
      </w:pPr>
      <w:r>
        <w:rPr>
          <w:lang w:val="nl-BE" w:bidi="nl-NL"/>
        </w:rPr>
        <w:t>…………………………………………………………………………………………………………………………………………………………………………………………………………………………</w:t>
      </w:r>
    </w:p>
    <w:p w14:paraId="3E610AB6" w14:textId="77777777" w:rsidR="006011DC" w:rsidRPr="006011DC" w:rsidRDefault="006011DC" w:rsidP="006011DC">
      <w:pPr>
        <w:spacing w:line="360" w:lineRule="auto"/>
        <w:rPr>
          <w:sz w:val="2"/>
          <w:szCs w:val="2"/>
          <w:lang w:val="nl-BE" w:bidi="nl-NL"/>
        </w:rPr>
      </w:pPr>
    </w:p>
    <w:p w14:paraId="2BE4AAF4" w14:textId="77777777"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7E7F2D60" w14:textId="7063AB49" w:rsidR="006011DC" w:rsidRDefault="006011DC" w:rsidP="006011DC">
      <w:pPr>
        <w:spacing w:line="360" w:lineRule="auto"/>
        <w:rPr>
          <w:lang w:val="nl-BE" w:bidi="nl-NL"/>
        </w:rPr>
      </w:pPr>
      <w:r>
        <w:rPr>
          <w:lang w:val="nl-BE" w:bidi="nl-NL"/>
        </w:rPr>
        <w:t>……………………………………………………………………………………………………………………………………………………………………………………………………………………………………………………………………………………………………………………………………………………………………………………………………………………………………………………</w:t>
      </w:r>
    </w:p>
    <w:p w14:paraId="6FFCBACD" w14:textId="77777777" w:rsidR="006011DC" w:rsidRPr="006011DC" w:rsidRDefault="006011DC" w:rsidP="006011DC">
      <w:pPr>
        <w:rPr>
          <w:sz w:val="2"/>
          <w:szCs w:val="2"/>
          <w:lang w:val="nl-BE" w:bidi="nl-NL"/>
        </w:rPr>
      </w:pPr>
    </w:p>
    <w:p w14:paraId="4D973F49" w14:textId="6AA3FF5D"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6F9A1430" w14:textId="0E29AD3E" w:rsidR="006011DC" w:rsidRPr="006011DC" w:rsidRDefault="006011DC" w:rsidP="006011DC">
      <w:pPr>
        <w:rPr>
          <w:lang w:val="nl-BE" w:bidi="nl-NL"/>
        </w:rPr>
      </w:pPr>
      <w:r>
        <w:rPr>
          <w:lang w:val="nl-BE" w:bidi="nl-NL"/>
        </w:rPr>
        <w:t>…………………………………………………………………………………………………………………………………………………………………………………………………………………………………………………………………………………………………………………………………………………………………………………………………………………………………………………………………………………………………………………………………………………………………………………………………………………………………………………………………………………………………………………………………………………………………………………………………………………………………………………………………………………………………………</w:t>
      </w:r>
    </w:p>
    <w:p w14:paraId="3E26E361" w14:textId="1845CB7B" w:rsidR="00645C65" w:rsidRDefault="00645C65" w:rsidP="00645C65">
      <w:pPr>
        <w:ind w:left="720" w:hanging="360"/>
      </w:pPr>
    </w:p>
    <w:p w14:paraId="3F312D5E" w14:textId="60CFB349" w:rsidR="006011DC" w:rsidRDefault="006011DC" w:rsidP="00645C65">
      <w:pPr>
        <w:ind w:left="720" w:hanging="360"/>
      </w:pPr>
    </w:p>
    <w:p w14:paraId="7136EFFF" w14:textId="1B1DDAF4" w:rsidR="006011DC" w:rsidRDefault="00C551F4" w:rsidP="00645C65">
      <w:pPr>
        <w:ind w:left="720" w:hanging="360"/>
      </w:pPr>
      <w:r>
        <w:rPr>
          <w:noProof/>
        </w:rPr>
        <w:drawing>
          <wp:anchor distT="0" distB="0" distL="114300" distR="114300" simplePos="0" relativeHeight="251658293" behindDoc="0" locked="0" layoutInCell="1" allowOverlap="1" wp14:anchorId="654023BA" wp14:editId="7DAB01A9">
            <wp:simplePos x="0" y="0"/>
            <wp:positionH relativeFrom="margin">
              <wp:posOffset>706120</wp:posOffset>
            </wp:positionH>
            <wp:positionV relativeFrom="margin">
              <wp:posOffset>6008370</wp:posOffset>
            </wp:positionV>
            <wp:extent cx="3926840" cy="2451100"/>
            <wp:effectExtent l="0" t="0" r="0" b="6350"/>
            <wp:wrapSquare wrapText="bothSides"/>
            <wp:docPr id="37" name="Afbeelding 37" descr="Stichting de Noord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ichting de Noordzee"/>
                    <pic:cNvPicPr>
                      <a:picLocks noChangeAspect="1" noChangeArrowheads="1"/>
                    </pic:cNvPicPr>
                  </pic:nvPicPr>
                  <pic:blipFill rotWithShape="1">
                    <a:blip r:embed="rId59">
                      <a:extLst>
                        <a:ext uri="{28A0092B-C50C-407E-A947-70E740481C1C}">
                          <a14:useLocalDpi xmlns:a14="http://schemas.microsoft.com/office/drawing/2010/main" val="0"/>
                        </a:ext>
                      </a:extLst>
                    </a:blip>
                    <a:srcRect b="20000"/>
                    <a:stretch/>
                  </pic:blipFill>
                  <pic:spPr bwMode="auto">
                    <a:xfrm>
                      <a:off x="0" y="0"/>
                      <a:ext cx="3926840" cy="245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5B3D26" w14:textId="04D2B625" w:rsidR="006011DC" w:rsidRDefault="006011DC" w:rsidP="00645C65">
      <w:pPr>
        <w:ind w:left="720" w:hanging="360"/>
      </w:pPr>
    </w:p>
    <w:p w14:paraId="61CAA619" w14:textId="3652FA54" w:rsidR="006011DC" w:rsidRDefault="006011DC" w:rsidP="00645C65">
      <w:pPr>
        <w:ind w:left="720" w:hanging="360"/>
      </w:pPr>
    </w:p>
    <w:p w14:paraId="285A3BEA" w14:textId="28B939DB" w:rsidR="006011DC" w:rsidRDefault="006011DC" w:rsidP="00645C65">
      <w:pPr>
        <w:ind w:left="720" w:hanging="360"/>
      </w:pPr>
    </w:p>
    <w:p w14:paraId="64ED42B9" w14:textId="7D25ADF0" w:rsidR="006011DC" w:rsidRDefault="006011DC" w:rsidP="00645C65">
      <w:pPr>
        <w:ind w:left="720" w:hanging="360"/>
      </w:pPr>
    </w:p>
    <w:p w14:paraId="298EBE42" w14:textId="6425BD5F" w:rsidR="006011DC" w:rsidRDefault="006011DC" w:rsidP="00645C65">
      <w:pPr>
        <w:ind w:left="720" w:hanging="360"/>
      </w:pPr>
    </w:p>
    <w:p w14:paraId="16DEC5B9" w14:textId="7B941144" w:rsidR="006011DC" w:rsidRDefault="006011DC" w:rsidP="00645C65">
      <w:pPr>
        <w:ind w:left="720" w:hanging="360"/>
      </w:pPr>
    </w:p>
    <w:p w14:paraId="7A675955" w14:textId="69DB06FD" w:rsidR="00C551F4" w:rsidRDefault="00C551F4" w:rsidP="00645C65">
      <w:pPr>
        <w:ind w:left="720" w:hanging="360"/>
      </w:pPr>
    </w:p>
    <w:p w14:paraId="12A81485" w14:textId="77777777" w:rsidR="00C551F4" w:rsidRDefault="00C551F4" w:rsidP="00645C65">
      <w:pPr>
        <w:ind w:left="720" w:hanging="360"/>
      </w:pPr>
    </w:p>
    <w:p w14:paraId="3B3E1C1F" w14:textId="77777777" w:rsidR="006011DC" w:rsidRDefault="006011DC" w:rsidP="00645C65">
      <w:pPr>
        <w:pStyle w:val="Kop3"/>
        <w:spacing w:before="200"/>
        <w:jc w:val="left"/>
        <w:rPr>
          <w:color w:val="auto"/>
          <w:lang w:bidi="nl-NL"/>
        </w:rPr>
      </w:pPr>
    </w:p>
    <w:p w14:paraId="7BFAA807" w14:textId="7E492ED4" w:rsidR="00645C65" w:rsidRPr="00645C65" w:rsidRDefault="00645C65" w:rsidP="00645C65">
      <w:pPr>
        <w:pStyle w:val="Kop3"/>
        <w:spacing w:before="200"/>
        <w:jc w:val="left"/>
        <w:rPr>
          <w:color w:val="auto"/>
          <w:lang w:bidi="nl-NL"/>
        </w:rPr>
      </w:pPr>
      <w:r w:rsidRPr="00645C65">
        <w:rPr>
          <w:color w:val="auto"/>
          <w:lang w:bidi="nl-NL"/>
        </w:rPr>
        <w:lastRenderedPageBreak/>
        <w:t>Greenpeace</w:t>
      </w:r>
    </w:p>
    <w:p w14:paraId="3BF7F7EA" w14:textId="3B2FB47C" w:rsidR="006011DC" w:rsidRPr="006011DC" w:rsidRDefault="006011DC" w:rsidP="006011DC">
      <w:pPr>
        <w:rPr>
          <w:lang w:val="nl-BE" w:bidi="nl-NL"/>
        </w:rPr>
      </w:pPr>
      <w:r w:rsidRPr="006011DC">
        <w:rPr>
          <w:lang w:val="nl-BE" w:bidi="nl-NL"/>
        </w:rPr>
        <w:t xml:space="preserve"> </w:t>
      </w:r>
    </w:p>
    <w:p w14:paraId="05C240C2" w14:textId="77777777" w:rsidR="006011DC" w:rsidRDefault="006011DC" w:rsidP="006011DC">
      <w:pPr>
        <w:rPr>
          <w:lang w:val="nl-BE" w:bidi="nl-NL"/>
        </w:rPr>
      </w:pPr>
      <w:r w:rsidRPr="006011DC">
        <w:rPr>
          <w:lang w:val="nl-BE" w:bidi="nl-NL"/>
        </w:rPr>
        <w:t xml:space="preserve">Wat is de </w:t>
      </w:r>
      <w:r w:rsidRPr="006011DC">
        <w:rPr>
          <w:b/>
          <w:bCs/>
          <w:lang w:val="nl-BE" w:bidi="nl-NL"/>
        </w:rPr>
        <w:t>slogan</w:t>
      </w:r>
      <w:r w:rsidRPr="006011DC">
        <w:rPr>
          <w:lang w:val="nl-BE" w:bidi="nl-NL"/>
        </w:rPr>
        <w:t xml:space="preserve"> v</w:t>
      </w:r>
      <w:r>
        <w:rPr>
          <w:lang w:val="nl-BE" w:bidi="nl-NL"/>
        </w:rPr>
        <w:t>an deze hulporganisatie?</w:t>
      </w:r>
    </w:p>
    <w:p w14:paraId="083B0E93" w14:textId="21C0CB96" w:rsidR="006011DC" w:rsidRDefault="006011DC" w:rsidP="006011DC">
      <w:pPr>
        <w:spacing w:line="360" w:lineRule="auto"/>
        <w:rPr>
          <w:lang w:val="nl-BE" w:bidi="nl-NL"/>
        </w:rPr>
      </w:pPr>
      <w:r>
        <w:rPr>
          <w:lang w:val="nl-BE" w:bidi="nl-NL"/>
        </w:rPr>
        <w:t>…………………………………………………………………………………………………………………………………………………………………………………………………………………………</w:t>
      </w:r>
    </w:p>
    <w:p w14:paraId="5CAAC470" w14:textId="04F68623" w:rsidR="006011DC" w:rsidRPr="006011DC" w:rsidRDefault="006011DC" w:rsidP="006011DC">
      <w:pPr>
        <w:spacing w:line="360" w:lineRule="auto"/>
        <w:rPr>
          <w:sz w:val="2"/>
          <w:szCs w:val="2"/>
          <w:lang w:val="nl-BE" w:bidi="nl-NL"/>
        </w:rPr>
      </w:pPr>
    </w:p>
    <w:p w14:paraId="1E3EEEE1" w14:textId="6FEA085D" w:rsidR="006011DC" w:rsidRDefault="006011DC" w:rsidP="006011DC">
      <w:pPr>
        <w:rPr>
          <w:lang w:val="nl-BE" w:bidi="nl-NL"/>
        </w:rPr>
      </w:pPr>
      <w:r>
        <w:rPr>
          <w:lang w:val="nl-BE" w:bidi="nl-NL"/>
        </w:rPr>
        <w:t xml:space="preserve">Wat is </w:t>
      </w:r>
      <w:r w:rsidRPr="006011DC">
        <w:rPr>
          <w:b/>
          <w:bCs/>
          <w:lang w:val="nl-BE" w:bidi="nl-NL"/>
        </w:rPr>
        <w:t>het doel/de missie of de focus</w:t>
      </w:r>
      <w:r>
        <w:rPr>
          <w:lang w:val="nl-BE" w:bidi="nl-NL"/>
        </w:rPr>
        <w:t xml:space="preserve"> van deze hulporganisatie?</w:t>
      </w:r>
    </w:p>
    <w:p w14:paraId="6F5F00AE" w14:textId="51A9454D" w:rsidR="006011DC" w:rsidRDefault="006011DC" w:rsidP="006011DC">
      <w:pPr>
        <w:spacing w:line="360" w:lineRule="auto"/>
        <w:rPr>
          <w:lang w:val="nl-BE" w:bidi="nl-NL"/>
        </w:rPr>
      </w:pPr>
      <w:r>
        <w:rPr>
          <w:lang w:val="nl-BE" w:bidi="nl-NL"/>
        </w:rPr>
        <w:t>……………………………………………………………………………………………………………………………………………………………………………………………………………………………………………………………………………………………………………………………………………………………………………………………………………………………………………………</w:t>
      </w:r>
    </w:p>
    <w:p w14:paraId="2AAA1656" w14:textId="77777777" w:rsidR="006011DC" w:rsidRPr="006011DC" w:rsidRDefault="006011DC" w:rsidP="006011DC">
      <w:pPr>
        <w:rPr>
          <w:sz w:val="2"/>
          <w:szCs w:val="2"/>
          <w:lang w:val="nl-BE" w:bidi="nl-NL"/>
        </w:rPr>
      </w:pPr>
    </w:p>
    <w:p w14:paraId="5A27B649" w14:textId="77777777" w:rsidR="006011DC" w:rsidRPr="006011DC" w:rsidRDefault="006011DC" w:rsidP="006011DC">
      <w:pPr>
        <w:rPr>
          <w:lang w:val="nl-BE" w:bidi="nl-NL"/>
        </w:rPr>
      </w:pPr>
      <w:r>
        <w:rPr>
          <w:lang w:val="nl-BE" w:bidi="nl-NL"/>
        </w:rPr>
        <w:t xml:space="preserve">Welke </w:t>
      </w:r>
      <w:r w:rsidRPr="006011DC">
        <w:rPr>
          <w:b/>
          <w:bCs/>
          <w:lang w:val="nl-BE" w:bidi="nl-NL"/>
        </w:rPr>
        <w:t>oplossingen</w:t>
      </w:r>
      <w:r>
        <w:rPr>
          <w:lang w:val="nl-BE" w:bidi="nl-NL"/>
        </w:rPr>
        <w:t xml:space="preserve"> bieden ze? </w:t>
      </w:r>
      <w:r w:rsidRPr="006011DC">
        <w:rPr>
          <w:b/>
          <w:bCs/>
          <w:lang w:val="nl-BE" w:bidi="nl-NL"/>
        </w:rPr>
        <w:t>Leg</w:t>
      </w:r>
      <w:r>
        <w:rPr>
          <w:lang w:val="nl-BE" w:bidi="nl-NL"/>
        </w:rPr>
        <w:t xml:space="preserve"> deze oplossingen </w:t>
      </w:r>
      <w:r w:rsidRPr="006011DC">
        <w:rPr>
          <w:b/>
          <w:bCs/>
          <w:lang w:val="nl-BE" w:bidi="nl-NL"/>
        </w:rPr>
        <w:t>kort</w:t>
      </w:r>
      <w:r>
        <w:rPr>
          <w:lang w:val="nl-BE" w:bidi="nl-NL"/>
        </w:rPr>
        <w:t xml:space="preserve"> </w:t>
      </w:r>
      <w:r w:rsidRPr="006011DC">
        <w:rPr>
          <w:b/>
          <w:bCs/>
          <w:lang w:val="nl-BE" w:bidi="nl-NL"/>
        </w:rPr>
        <w:t>uit</w:t>
      </w:r>
      <w:r>
        <w:rPr>
          <w:lang w:val="nl-BE" w:bidi="nl-NL"/>
        </w:rPr>
        <w:t xml:space="preserve">. </w:t>
      </w:r>
    </w:p>
    <w:p w14:paraId="007FBABF" w14:textId="13DB4614" w:rsidR="006011DC" w:rsidRPr="006011DC" w:rsidRDefault="006011DC" w:rsidP="006011DC">
      <w:pPr>
        <w:rPr>
          <w:lang w:val="nl-BE" w:bidi="nl-NL"/>
        </w:rPr>
      </w:pPr>
      <w:r>
        <w:rPr>
          <w:lang w:val="nl-BE" w:bidi="nl-NL"/>
        </w:rPr>
        <w:t>…………………………………………………………………………………………………………………………………………………………………………………………………………………………………………………………………………………………………………………………………………………………………………………………………………………………………………………………………………………………………………………………………………………………………………………………………………………………………………………………………………………………………………………………………………………………………………………………………………………………………………………………………………………………………………</w:t>
      </w:r>
    </w:p>
    <w:p w14:paraId="2D0A9777" w14:textId="13981962" w:rsidR="00645C65" w:rsidRPr="000D0FB4" w:rsidRDefault="00645C65" w:rsidP="00645C65">
      <w:pPr>
        <w:ind w:left="720" w:hanging="360"/>
      </w:pPr>
    </w:p>
    <w:p w14:paraId="47992EBA" w14:textId="3FFDEF51" w:rsidR="00033F00" w:rsidRPr="00645C65" w:rsidRDefault="00033F00" w:rsidP="00033F00">
      <w:pPr>
        <w:tabs>
          <w:tab w:val="left" w:pos="2316"/>
        </w:tabs>
        <w:rPr>
          <w:color w:val="auto"/>
        </w:rPr>
      </w:pPr>
    </w:p>
    <w:p w14:paraId="5AA26033" w14:textId="008D70BB" w:rsidR="00E57589" w:rsidRDefault="00C551F4">
      <w:r>
        <w:rPr>
          <w:noProof/>
        </w:rPr>
        <w:drawing>
          <wp:anchor distT="0" distB="0" distL="114300" distR="114300" simplePos="0" relativeHeight="251658294" behindDoc="0" locked="0" layoutInCell="1" allowOverlap="1" wp14:anchorId="7B62145F" wp14:editId="0776AE3B">
            <wp:simplePos x="0" y="0"/>
            <wp:positionH relativeFrom="margin">
              <wp:posOffset>424180</wp:posOffset>
            </wp:positionH>
            <wp:positionV relativeFrom="margin">
              <wp:posOffset>6929120</wp:posOffset>
            </wp:positionV>
            <wp:extent cx="4946650" cy="812800"/>
            <wp:effectExtent l="0" t="0" r="6350" b="635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4665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A6404" w14:textId="77777777" w:rsidR="00E57589" w:rsidRDefault="00E57589">
      <w:r>
        <w:br w:type="page"/>
      </w:r>
    </w:p>
    <w:p w14:paraId="71E530C9" w14:textId="790CF050" w:rsidR="00E57589" w:rsidRDefault="00E57589"/>
    <w:p w14:paraId="006C22DB" w14:textId="77777777" w:rsidR="00E57589" w:rsidRDefault="00E57589">
      <w:r>
        <w:br w:type="page"/>
      </w:r>
    </w:p>
    <w:p w14:paraId="39CC98C1" w14:textId="2205FA1E" w:rsidR="00033F00" w:rsidRDefault="00E57589" w:rsidP="00E57589">
      <w:pPr>
        <w:pStyle w:val="Kop3"/>
        <w:spacing w:before="200"/>
        <w:jc w:val="left"/>
        <w:rPr>
          <w:color w:val="auto"/>
          <w:lang w:bidi="nl-NL"/>
        </w:rPr>
      </w:pPr>
      <w:r w:rsidRPr="00E57589">
        <w:rPr>
          <w:color w:val="auto"/>
          <w:lang w:bidi="nl-NL"/>
        </w:rPr>
        <w:lastRenderedPageBreak/>
        <w:t xml:space="preserve">Bronnenlijst </w:t>
      </w:r>
    </w:p>
    <w:p w14:paraId="5A591276" w14:textId="2626103C" w:rsidR="00E57589" w:rsidRPr="00E57589" w:rsidRDefault="00E57589" w:rsidP="00E57589">
      <w:pPr>
        <w:rPr>
          <w:sz w:val="2"/>
          <w:szCs w:val="2"/>
          <w:lang w:bidi="nl-NL"/>
        </w:rPr>
      </w:pPr>
    </w:p>
    <w:p w14:paraId="27253716" w14:textId="77777777" w:rsidR="006D6C6F" w:rsidRDefault="006D6C6F" w:rsidP="002B5EAF">
      <w:pPr>
        <w:rPr>
          <w:lang w:bidi="nl-NL"/>
        </w:rPr>
      </w:pPr>
      <w:r w:rsidRPr="002B5EAF">
        <w:rPr>
          <w:lang w:val="nl-BE" w:bidi="nl-NL"/>
        </w:rPr>
        <w:t>Accent Interactive</w:t>
      </w:r>
      <w:r>
        <w:rPr>
          <w:lang w:val="nl-BE" w:bidi="nl-NL"/>
        </w:rPr>
        <w:t xml:space="preserve">. (2020). </w:t>
      </w:r>
      <w:r w:rsidRPr="002B5EAF">
        <w:rPr>
          <w:i/>
          <w:iCs/>
          <w:lang w:val="nl-BE" w:bidi="nl-NL"/>
        </w:rPr>
        <w:t>Kunststof</w:t>
      </w:r>
      <w:r>
        <w:rPr>
          <w:lang w:val="nl-BE" w:bidi="nl-NL"/>
        </w:rPr>
        <w:t xml:space="preserve">. Gevonden op het internet via: </w:t>
      </w:r>
      <w:r>
        <w:rPr>
          <w:lang w:bidi="nl-NL"/>
        </w:rPr>
        <w:t>https://www.kunststofoveral.nl/</w:t>
      </w:r>
    </w:p>
    <w:p w14:paraId="59BF1ECF" w14:textId="77777777" w:rsidR="006D6C6F" w:rsidRDefault="006D6C6F" w:rsidP="00951C87">
      <w:pPr>
        <w:rPr>
          <w:lang w:bidi="nl-NL"/>
        </w:rPr>
      </w:pPr>
      <w:proofErr w:type="spellStart"/>
      <w:r w:rsidRPr="00951C87">
        <w:rPr>
          <w:lang w:val="nl-BE" w:bidi="nl-NL"/>
        </w:rPr>
        <w:t>Antartica</w:t>
      </w:r>
      <w:proofErr w:type="spellEnd"/>
      <w:r>
        <w:rPr>
          <w:lang w:val="nl-BE" w:bidi="nl-NL"/>
        </w:rPr>
        <w:t xml:space="preserve">. (2018). </w:t>
      </w:r>
      <w:proofErr w:type="spellStart"/>
      <w:r w:rsidRPr="00951C87">
        <w:rPr>
          <w:i/>
          <w:iCs/>
          <w:lang w:val="nl-BE" w:bidi="nl-NL"/>
        </w:rPr>
        <w:t>Plasticarium</w:t>
      </w:r>
      <w:proofErr w:type="spellEnd"/>
      <w:r>
        <w:rPr>
          <w:lang w:val="nl-BE" w:bidi="nl-NL"/>
        </w:rPr>
        <w:t xml:space="preserve">. Gevonden op het internet via: </w:t>
      </w:r>
      <w:r>
        <w:rPr>
          <w:lang w:bidi="nl-NL"/>
        </w:rPr>
        <w:t>http://adamuseum.be/nl/plasticarium/</w:t>
      </w:r>
    </w:p>
    <w:p w14:paraId="140DC08C" w14:textId="77777777" w:rsidR="006D6C6F" w:rsidRDefault="006D6C6F" w:rsidP="004A734F">
      <w:pPr>
        <w:rPr>
          <w:lang w:bidi="nl-NL"/>
        </w:rPr>
      </w:pPr>
      <w:r>
        <w:rPr>
          <w:lang w:val="nl-BE" w:bidi="nl-NL"/>
        </w:rPr>
        <w:t xml:space="preserve">De Roy, L. (2017, 29 juni). </w:t>
      </w:r>
      <w:r w:rsidRPr="004A734F">
        <w:rPr>
          <w:i/>
          <w:iCs/>
          <w:lang w:val="nl-BE" w:bidi="nl-NL"/>
        </w:rPr>
        <w:t>Een miljoen plastic wegwerpflessen per minuut, de wereld verdrinkt erin</w:t>
      </w:r>
      <w:r>
        <w:rPr>
          <w:lang w:val="nl-BE" w:bidi="nl-NL"/>
        </w:rPr>
        <w:t xml:space="preserve">. Gevonden op het internet via: </w:t>
      </w:r>
      <w:r>
        <w:rPr>
          <w:lang w:bidi="nl-NL"/>
        </w:rPr>
        <w:t>https://www.vrt.be/vrtnws/nl/2017/06/28/een_miljoen_plasticwegwerpflessenperminuutdewereldverdrinkterin-1-3011849/</w:t>
      </w:r>
    </w:p>
    <w:p w14:paraId="6EA06A10" w14:textId="77777777" w:rsidR="006D6C6F" w:rsidRDefault="006D6C6F" w:rsidP="00EB21EB">
      <w:pPr>
        <w:rPr>
          <w:lang w:bidi="nl-NL"/>
        </w:rPr>
      </w:pPr>
      <w:r w:rsidRPr="00FC7C2F">
        <w:rPr>
          <w:lang w:val="nl-BE" w:bidi="nl-NL"/>
        </w:rPr>
        <w:t>Die ballon gaat niet op</w:t>
      </w:r>
      <w:r>
        <w:rPr>
          <w:lang w:val="nl-BE" w:bidi="nl-NL"/>
        </w:rPr>
        <w:t xml:space="preserve">. (2015). </w:t>
      </w:r>
      <w:r w:rsidRPr="00EB21EB">
        <w:rPr>
          <w:i/>
          <w:iCs/>
          <w:lang w:val="nl-BE" w:bidi="nl-NL"/>
        </w:rPr>
        <w:t>Ballonnen horen bij een feestje, maar niet in de lucht</w:t>
      </w:r>
      <w:r>
        <w:rPr>
          <w:lang w:val="nl-BE" w:bidi="nl-NL"/>
        </w:rPr>
        <w:t xml:space="preserve">. Gevonden op het internet via: </w:t>
      </w:r>
      <w:r>
        <w:rPr>
          <w:lang w:bidi="nl-NL"/>
        </w:rPr>
        <w:t xml:space="preserve">http://www.dieballongaatnietop.nl/ </w:t>
      </w:r>
    </w:p>
    <w:p w14:paraId="1B11D24A" w14:textId="77777777" w:rsidR="006D6C6F" w:rsidRDefault="006D6C6F" w:rsidP="002B5EAF">
      <w:pPr>
        <w:rPr>
          <w:lang w:bidi="nl-NL"/>
        </w:rPr>
      </w:pPr>
      <w:r w:rsidRPr="002B5EAF">
        <w:rPr>
          <w:lang w:val="nl-BE" w:bidi="nl-NL"/>
        </w:rPr>
        <w:t>Green Premium</w:t>
      </w:r>
      <w:r>
        <w:rPr>
          <w:lang w:val="nl-BE" w:bidi="nl-NL"/>
        </w:rPr>
        <w:t xml:space="preserve">. (2014). </w:t>
      </w:r>
      <w:r w:rsidRPr="002B5EAF">
        <w:rPr>
          <w:i/>
          <w:iCs/>
          <w:lang w:val="nl-BE" w:bidi="nl-NL"/>
        </w:rPr>
        <w:t>Duurzame materialen – gerecycled materiaal</w:t>
      </w:r>
      <w:r>
        <w:rPr>
          <w:lang w:val="nl-BE" w:bidi="nl-NL"/>
        </w:rPr>
        <w:t xml:space="preserve">. Gevonden op het internet via: </w:t>
      </w:r>
      <w:r>
        <w:rPr>
          <w:lang w:bidi="nl-NL"/>
        </w:rPr>
        <w:t>https://greenpremium.nl/catalogus/duurzame-materialen/gerecycled-materiaal/</w:t>
      </w:r>
    </w:p>
    <w:p w14:paraId="15BD18B5" w14:textId="77777777" w:rsidR="006D6C6F" w:rsidRDefault="006D6C6F" w:rsidP="005E7C52">
      <w:pPr>
        <w:rPr>
          <w:lang w:bidi="nl-NL"/>
        </w:rPr>
      </w:pPr>
      <w:r w:rsidRPr="005E7C52">
        <w:rPr>
          <w:lang w:val="nl-BE" w:bidi="nl-NL"/>
        </w:rPr>
        <w:t>Greenpeace Nederland</w:t>
      </w:r>
      <w:r>
        <w:rPr>
          <w:lang w:val="nl-BE" w:bidi="nl-NL"/>
        </w:rPr>
        <w:t>. (</w:t>
      </w:r>
      <w:proofErr w:type="spellStart"/>
      <w:proofErr w:type="gramStart"/>
      <w:r>
        <w:rPr>
          <w:lang w:val="nl-BE" w:bidi="nl-NL"/>
        </w:rPr>
        <w:t>s.a.</w:t>
      </w:r>
      <w:proofErr w:type="spellEnd"/>
      <w:proofErr w:type="gramEnd"/>
      <w:r>
        <w:rPr>
          <w:lang w:val="nl-BE" w:bidi="nl-NL"/>
        </w:rPr>
        <w:t xml:space="preserve">). </w:t>
      </w:r>
      <w:r w:rsidRPr="005E7C52">
        <w:rPr>
          <w:i/>
          <w:iCs/>
          <w:lang w:val="nl-BE" w:bidi="nl-NL"/>
        </w:rPr>
        <w:t>Welkom bij Greenpeace</w:t>
      </w:r>
      <w:r>
        <w:rPr>
          <w:lang w:val="nl-BE" w:bidi="nl-NL"/>
        </w:rPr>
        <w:t xml:space="preserve">. Gevonden op het internet via: </w:t>
      </w:r>
      <w:r>
        <w:rPr>
          <w:lang w:bidi="nl-NL"/>
        </w:rPr>
        <w:t xml:space="preserve">https://www.greenpeace.org/nl/ </w:t>
      </w:r>
    </w:p>
    <w:p w14:paraId="12699799" w14:textId="77777777" w:rsidR="006D6C6F" w:rsidRDefault="006D6C6F" w:rsidP="00214C7B">
      <w:pPr>
        <w:rPr>
          <w:lang w:bidi="nl-NL"/>
        </w:rPr>
      </w:pPr>
      <w:r>
        <w:rPr>
          <w:lang w:val="nl-BE" w:bidi="nl-NL"/>
        </w:rPr>
        <w:t xml:space="preserve">Het klokhuis. (2010, 21 april). </w:t>
      </w:r>
      <w:r w:rsidRPr="00214C7B">
        <w:rPr>
          <w:i/>
          <w:iCs/>
          <w:lang w:val="nl-BE" w:bidi="nl-NL"/>
        </w:rPr>
        <w:t>Plastic</w:t>
      </w:r>
      <w:r>
        <w:rPr>
          <w:lang w:val="nl-BE" w:bidi="nl-NL"/>
        </w:rPr>
        <w:t xml:space="preserve">. Gevonden op het internet via: </w:t>
      </w:r>
      <w:r>
        <w:rPr>
          <w:lang w:bidi="nl-NL"/>
        </w:rPr>
        <w:t>https://schooltv.nl/video/het-klokhuis-plastic/</w:t>
      </w:r>
    </w:p>
    <w:p w14:paraId="77E972C3" w14:textId="77777777" w:rsidR="006D6C6F" w:rsidRDefault="006D6C6F" w:rsidP="002B5EAF">
      <w:pPr>
        <w:rPr>
          <w:lang w:bidi="nl-NL"/>
        </w:rPr>
      </w:pPr>
      <w:r w:rsidRPr="002B5EAF">
        <w:rPr>
          <w:lang w:val="nl-BE" w:bidi="nl-NL"/>
        </w:rPr>
        <w:t>Kooijman</w:t>
      </w:r>
      <w:r>
        <w:rPr>
          <w:lang w:val="nl-BE" w:bidi="nl-NL"/>
        </w:rPr>
        <w:t xml:space="preserve">, M. (2019, 3 oktober). </w:t>
      </w:r>
      <w:r w:rsidRPr="002B5EAF">
        <w:rPr>
          <w:i/>
          <w:iCs/>
          <w:lang w:val="nl-BE" w:bidi="nl-NL"/>
        </w:rPr>
        <w:t>Let op deze dingen kun je niet recyclen.</w:t>
      </w:r>
      <w:r>
        <w:rPr>
          <w:lang w:val="nl-BE" w:bidi="nl-NL"/>
        </w:rPr>
        <w:t xml:space="preserve"> Gevonden op het internet via: </w:t>
      </w:r>
      <w:r>
        <w:rPr>
          <w:lang w:bidi="nl-NL"/>
        </w:rPr>
        <w:t>https://www.bedrock.nl/let-op-deze-dingen-kun-je-niet-recyclen/</w:t>
      </w:r>
    </w:p>
    <w:p w14:paraId="51E4AD28" w14:textId="77777777" w:rsidR="006D6C6F" w:rsidRPr="003A47D4" w:rsidRDefault="006D6C6F" w:rsidP="00E57589">
      <w:pPr>
        <w:rPr>
          <w:lang w:val="nl-BE" w:bidi="nl-NL"/>
        </w:rPr>
      </w:pPr>
      <w:r w:rsidRPr="002B5EAF">
        <w:rPr>
          <w:lang w:val="nl-BE" w:bidi="nl-NL"/>
        </w:rPr>
        <w:t>Ministerie van Onderwijs en Vorming</w:t>
      </w:r>
      <w:r>
        <w:rPr>
          <w:lang w:val="nl-BE" w:bidi="nl-NL"/>
        </w:rPr>
        <w:t xml:space="preserve">. (2020). Gevonden op het internet via: </w:t>
      </w:r>
      <w:r w:rsidRPr="002B5EAF">
        <w:rPr>
          <w:lang w:val="nl-BE" w:bidi="nl-NL"/>
        </w:rPr>
        <w:t>https://www.klascement.net/</w:t>
      </w:r>
    </w:p>
    <w:p w14:paraId="4CD3BD5C" w14:textId="77777777" w:rsidR="006D6C6F" w:rsidRDefault="006D6C6F" w:rsidP="00177884">
      <w:pPr>
        <w:rPr>
          <w:lang w:bidi="nl-NL"/>
        </w:rPr>
      </w:pPr>
      <w:r>
        <w:rPr>
          <w:lang w:val="nl-BE" w:bidi="nl-NL"/>
        </w:rPr>
        <w:t>Pieterburen Zeehondencentrum. (</w:t>
      </w:r>
      <w:proofErr w:type="spellStart"/>
      <w:proofErr w:type="gramStart"/>
      <w:r>
        <w:rPr>
          <w:lang w:val="nl-BE" w:bidi="nl-NL"/>
        </w:rPr>
        <w:t>s.a.</w:t>
      </w:r>
      <w:proofErr w:type="spellEnd"/>
      <w:proofErr w:type="gramEnd"/>
      <w:r>
        <w:rPr>
          <w:lang w:val="nl-BE" w:bidi="nl-NL"/>
        </w:rPr>
        <w:t xml:space="preserve">). </w:t>
      </w:r>
      <w:r w:rsidRPr="00177884">
        <w:rPr>
          <w:i/>
          <w:iCs/>
          <w:lang w:val="nl-BE" w:bidi="nl-NL"/>
        </w:rPr>
        <w:t>De gevolgen van plastic soep</w:t>
      </w:r>
      <w:r>
        <w:rPr>
          <w:lang w:val="nl-BE" w:bidi="nl-NL"/>
        </w:rPr>
        <w:t xml:space="preserve">. Gevonden op het internet via: </w:t>
      </w:r>
      <w:r>
        <w:rPr>
          <w:lang w:bidi="nl-NL"/>
        </w:rPr>
        <w:t>https://www.zeehondencentrum.nl/zee/plastic-soep/de-gevolgen-van-plastic-afval-op-dieren?gclid=EAIaIQobChMI6dyj_Mjv5wIVCuR3Ch2Yaw2UEAAYASAAEgKokvD_BwE</w:t>
      </w:r>
    </w:p>
    <w:p w14:paraId="7214467D" w14:textId="77777777" w:rsidR="006D6C6F" w:rsidRDefault="006D6C6F" w:rsidP="008C140C">
      <w:pPr>
        <w:rPr>
          <w:lang w:bidi="nl-NL"/>
        </w:rPr>
      </w:pPr>
      <w:proofErr w:type="spellStart"/>
      <w:r>
        <w:rPr>
          <w:lang w:bidi="nl-NL"/>
        </w:rPr>
        <w:t>Pixabay</w:t>
      </w:r>
      <w:proofErr w:type="spellEnd"/>
      <w:r>
        <w:rPr>
          <w:lang w:bidi="nl-NL"/>
        </w:rPr>
        <w:t xml:space="preserve">. (2020). </w:t>
      </w:r>
      <w:r w:rsidRPr="002B5EAF">
        <w:rPr>
          <w:i/>
          <w:iCs/>
          <w:lang w:bidi="nl-NL"/>
        </w:rPr>
        <w:t>Afbeeldingen</w:t>
      </w:r>
      <w:r>
        <w:rPr>
          <w:lang w:bidi="nl-NL"/>
        </w:rPr>
        <w:t>. Gevonden op het internet via: https://pixabay.com/nl/</w:t>
      </w:r>
    </w:p>
    <w:p w14:paraId="0EE121F9" w14:textId="55FA127F" w:rsidR="006D6C6F" w:rsidRDefault="006D6C6F" w:rsidP="008C140C">
      <w:pPr>
        <w:rPr>
          <w:lang w:bidi="nl-NL"/>
        </w:rPr>
      </w:pPr>
      <w:r>
        <w:rPr>
          <w:lang w:bidi="nl-NL"/>
        </w:rPr>
        <w:t xml:space="preserve">Plastic </w:t>
      </w:r>
      <w:proofErr w:type="spellStart"/>
      <w:r>
        <w:rPr>
          <w:lang w:bidi="nl-NL"/>
        </w:rPr>
        <w:t>Soup</w:t>
      </w:r>
      <w:proofErr w:type="spellEnd"/>
      <w:r>
        <w:rPr>
          <w:lang w:bidi="nl-NL"/>
        </w:rPr>
        <w:t xml:space="preserve"> Foundation. (</w:t>
      </w:r>
      <w:r w:rsidRPr="008C140C">
        <w:rPr>
          <w:lang w:bidi="nl-NL"/>
        </w:rPr>
        <w:t>2018</w:t>
      </w:r>
      <w:r>
        <w:rPr>
          <w:lang w:bidi="nl-NL"/>
        </w:rPr>
        <w:t xml:space="preserve">, 2 mei). </w:t>
      </w:r>
      <w:r w:rsidRPr="002B5EAF">
        <w:rPr>
          <w:i/>
          <w:iCs/>
          <w:lang w:bidi="nl-NL"/>
        </w:rPr>
        <w:t>Plastic</w:t>
      </w:r>
      <w:r w:rsidR="00640D57">
        <w:rPr>
          <w:i/>
          <w:iCs/>
          <w:lang w:bidi="nl-NL"/>
        </w:rPr>
        <w:t xml:space="preserve"> </w:t>
      </w:r>
      <w:r w:rsidRPr="002B5EAF">
        <w:rPr>
          <w:i/>
          <w:iCs/>
          <w:lang w:bidi="nl-NL"/>
        </w:rPr>
        <w:t>soep De grootste soep ter wereld</w:t>
      </w:r>
      <w:r w:rsidRPr="002B5EAF">
        <w:rPr>
          <w:lang w:bidi="nl-NL"/>
        </w:rPr>
        <w:t>!</w:t>
      </w:r>
      <w:r>
        <w:rPr>
          <w:lang w:bidi="nl-NL"/>
        </w:rPr>
        <w:t xml:space="preserve"> Gevonden op het internet via: https://www.youtube.com/watch?v=bKoSdT0HgBI</w:t>
      </w:r>
    </w:p>
    <w:p w14:paraId="6DE10AF8" w14:textId="77777777" w:rsidR="006D6C6F" w:rsidRDefault="006D6C6F" w:rsidP="003A47D4">
      <w:pPr>
        <w:rPr>
          <w:lang w:bidi="nl-NL"/>
        </w:rPr>
      </w:pPr>
      <w:r w:rsidRPr="003A47D4">
        <w:rPr>
          <w:lang w:val="en-US" w:bidi="nl-NL"/>
        </w:rPr>
        <w:t xml:space="preserve">Plastic Soup Foundation. </w:t>
      </w:r>
      <w:r w:rsidRPr="00E55254">
        <w:rPr>
          <w:lang w:val="en-US" w:bidi="nl-NL"/>
        </w:rPr>
        <w:t>(</w:t>
      </w:r>
      <w:proofErr w:type="spellStart"/>
      <w:r w:rsidRPr="00E55254">
        <w:rPr>
          <w:lang w:val="en-US" w:bidi="nl-NL"/>
        </w:rPr>
        <w:t>s.a.</w:t>
      </w:r>
      <w:proofErr w:type="spellEnd"/>
      <w:r w:rsidRPr="00E55254">
        <w:rPr>
          <w:lang w:val="en-US" w:bidi="nl-NL"/>
        </w:rPr>
        <w:t xml:space="preserve">) </w:t>
      </w:r>
      <w:proofErr w:type="spellStart"/>
      <w:r w:rsidRPr="00E55254">
        <w:rPr>
          <w:i/>
          <w:iCs/>
          <w:lang w:val="en-US" w:bidi="nl-NL"/>
        </w:rPr>
        <w:t>Wereld</w:t>
      </w:r>
      <w:proofErr w:type="spellEnd"/>
      <w:r w:rsidRPr="00E55254">
        <w:rPr>
          <w:i/>
          <w:iCs/>
          <w:lang w:val="en-US" w:bidi="nl-NL"/>
        </w:rPr>
        <w:t xml:space="preserve"> van oz</w:t>
      </w:r>
      <w:r w:rsidRPr="00E55254">
        <w:rPr>
          <w:lang w:val="en-US" w:bidi="nl-NL"/>
        </w:rPr>
        <w:t xml:space="preserve">. </w:t>
      </w:r>
      <w:r w:rsidRPr="003A47D4">
        <w:rPr>
          <w:lang w:val="nl-BE" w:bidi="nl-NL"/>
        </w:rPr>
        <w:t>Gevonden op h</w:t>
      </w:r>
      <w:r>
        <w:rPr>
          <w:lang w:val="nl-BE" w:bidi="nl-NL"/>
        </w:rPr>
        <w:t xml:space="preserve">et internet via: </w:t>
      </w:r>
      <w:r>
        <w:rPr>
          <w:lang w:bidi="nl-NL"/>
        </w:rPr>
        <w:t>https://www.wereldvanoz.org/</w:t>
      </w:r>
    </w:p>
    <w:p w14:paraId="6D6ED12A" w14:textId="77777777" w:rsidR="006D6C6F" w:rsidRPr="00177884" w:rsidRDefault="006D6C6F" w:rsidP="00177884">
      <w:pPr>
        <w:rPr>
          <w:lang w:val="nl-BE" w:bidi="nl-NL"/>
        </w:rPr>
      </w:pPr>
      <w:r w:rsidRPr="00177884">
        <w:rPr>
          <w:lang w:val="en-US" w:bidi="nl-NL"/>
        </w:rPr>
        <w:t xml:space="preserve">Plastic Soup Foundation. </w:t>
      </w:r>
      <w:r w:rsidRPr="00E55254">
        <w:rPr>
          <w:lang w:val="en-US" w:bidi="nl-NL"/>
        </w:rPr>
        <w:t>(</w:t>
      </w:r>
      <w:proofErr w:type="spellStart"/>
      <w:r w:rsidRPr="00E55254">
        <w:rPr>
          <w:lang w:val="en-US" w:bidi="nl-NL"/>
        </w:rPr>
        <w:t>s.a.</w:t>
      </w:r>
      <w:proofErr w:type="spellEnd"/>
      <w:r w:rsidRPr="00E55254">
        <w:rPr>
          <w:lang w:val="en-US" w:bidi="nl-NL"/>
        </w:rPr>
        <w:t xml:space="preserve">). </w:t>
      </w:r>
      <w:proofErr w:type="spellStart"/>
      <w:r w:rsidRPr="00E55254">
        <w:rPr>
          <w:i/>
          <w:iCs/>
          <w:lang w:val="en-US" w:bidi="nl-NL"/>
        </w:rPr>
        <w:t>Onze</w:t>
      </w:r>
      <w:proofErr w:type="spellEnd"/>
      <w:r w:rsidRPr="00E55254">
        <w:rPr>
          <w:i/>
          <w:iCs/>
          <w:lang w:val="en-US" w:bidi="nl-NL"/>
        </w:rPr>
        <w:t xml:space="preserve"> </w:t>
      </w:r>
      <w:proofErr w:type="spellStart"/>
      <w:r w:rsidRPr="00E55254">
        <w:rPr>
          <w:i/>
          <w:iCs/>
          <w:lang w:val="en-US" w:bidi="nl-NL"/>
        </w:rPr>
        <w:t>missie</w:t>
      </w:r>
      <w:proofErr w:type="spellEnd"/>
      <w:r w:rsidRPr="00E55254">
        <w:rPr>
          <w:i/>
          <w:iCs/>
          <w:lang w:val="en-US" w:bidi="nl-NL"/>
        </w:rPr>
        <w:t>.</w:t>
      </w:r>
      <w:r w:rsidRPr="00E55254">
        <w:rPr>
          <w:lang w:val="en-US" w:bidi="nl-NL"/>
        </w:rPr>
        <w:t xml:space="preserve"> </w:t>
      </w:r>
      <w:r w:rsidRPr="00177884">
        <w:rPr>
          <w:lang w:val="nl-BE" w:bidi="nl-NL"/>
        </w:rPr>
        <w:t>G</w:t>
      </w:r>
      <w:r>
        <w:rPr>
          <w:lang w:val="nl-BE" w:bidi="nl-NL"/>
        </w:rPr>
        <w:t xml:space="preserve">evonden op het internet via: </w:t>
      </w:r>
      <w:r w:rsidRPr="00177884">
        <w:rPr>
          <w:lang w:val="nl-BE" w:bidi="nl-NL"/>
        </w:rPr>
        <w:t xml:space="preserve">https://www.plasticsoupfoundation.org/ </w:t>
      </w:r>
    </w:p>
    <w:p w14:paraId="4F5B28E0" w14:textId="77777777" w:rsidR="006D6C6F" w:rsidRDefault="006D6C6F" w:rsidP="005712DB">
      <w:pPr>
        <w:rPr>
          <w:lang w:bidi="nl-NL"/>
        </w:rPr>
      </w:pPr>
      <w:r>
        <w:rPr>
          <w:lang w:val="nl-BE" w:bidi="nl-NL"/>
        </w:rPr>
        <w:t>Stichting De Noordzee. (</w:t>
      </w:r>
      <w:proofErr w:type="spellStart"/>
      <w:proofErr w:type="gramStart"/>
      <w:r>
        <w:rPr>
          <w:lang w:val="nl-BE" w:bidi="nl-NL"/>
        </w:rPr>
        <w:t>s.a.</w:t>
      </w:r>
      <w:proofErr w:type="spellEnd"/>
      <w:proofErr w:type="gramEnd"/>
      <w:r>
        <w:rPr>
          <w:lang w:val="nl-BE" w:bidi="nl-NL"/>
        </w:rPr>
        <w:t xml:space="preserve">). </w:t>
      </w:r>
      <w:r w:rsidRPr="005712DB">
        <w:rPr>
          <w:i/>
          <w:iCs/>
          <w:lang w:val="nl-BE" w:bidi="nl-NL"/>
        </w:rPr>
        <w:t>Stichting De Noordzee</w:t>
      </w:r>
      <w:r>
        <w:rPr>
          <w:lang w:val="nl-BE" w:bidi="nl-NL"/>
        </w:rPr>
        <w:t xml:space="preserve">. Gevonden op het internet via: </w:t>
      </w:r>
      <w:r>
        <w:rPr>
          <w:lang w:bidi="nl-NL"/>
        </w:rPr>
        <w:t xml:space="preserve">https://www.noordzee.nl/ </w:t>
      </w:r>
    </w:p>
    <w:p w14:paraId="773BF383" w14:textId="77777777" w:rsidR="006D6C6F" w:rsidRPr="00E57589" w:rsidRDefault="006D6C6F" w:rsidP="00E57589">
      <w:pPr>
        <w:rPr>
          <w:lang w:val="nl-BE" w:bidi="nl-NL"/>
        </w:rPr>
      </w:pPr>
      <w:r>
        <w:rPr>
          <w:lang w:bidi="nl-NL"/>
        </w:rPr>
        <w:lastRenderedPageBreak/>
        <w:t>S</w:t>
      </w:r>
      <w:r w:rsidRPr="00E57589">
        <w:rPr>
          <w:lang w:bidi="nl-NL"/>
        </w:rPr>
        <w:t>tichting Het Wereld Natuur Fonds-Nederland</w:t>
      </w:r>
      <w:r>
        <w:rPr>
          <w:lang w:bidi="nl-NL"/>
        </w:rPr>
        <w:t xml:space="preserve">. </w:t>
      </w:r>
      <w:r w:rsidRPr="00E57589">
        <w:rPr>
          <w:lang w:val="nl-BE" w:bidi="nl-NL"/>
        </w:rPr>
        <w:t>(</w:t>
      </w:r>
      <w:proofErr w:type="spellStart"/>
      <w:proofErr w:type="gramStart"/>
      <w:r w:rsidRPr="00E57589">
        <w:rPr>
          <w:lang w:val="nl-BE" w:bidi="nl-NL"/>
        </w:rPr>
        <w:t>s.a.</w:t>
      </w:r>
      <w:proofErr w:type="spellEnd"/>
      <w:proofErr w:type="gramEnd"/>
      <w:r w:rsidRPr="00E57589">
        <w:rPr>
          <w:lang w:val="nl-BE" w:bidi="nl-NL"/>
        </w:rPr>
        <w:t>).</w:t>
      </w:r>
      <w:r>
        <w:rPr>
          <w:lang w:val="nl-BE" w:bidi="nl-NL"/>
        </w:rPr>
        <w:t xml:space="preserve"> </w:t>
      </w:r>
      <w:r w:rsidRPr="002B5EAF">
        <w:rPr>
          <w:i/>
          <w:iCs/>
          <w:lang w:val="nl-BE" w:bidi="nl-NL"/>
        </w:rPr>
        <w:t>De onbereikbare noordpool.</w:t>
      </w:r>
      <w:r>
        <w:rPr>
          <w:lang w:val="nl-BE" w:bidi="nl-NL"/>
        </w:rPr>
        <w:t xml:space="preserve"> </w:t>
      </w:r>
      <w:r w:rsidRPr="00E57589">
        <w:rPr>
          <w:lang w:val="nl-BE" w:bidi="nl-NL"/>
        </w:rPr>
        <w:t xml:space="preserve"> Gevo</w:t>
      </w:r>
      <w:r>
        <w:rPr>
          <w:lang w:val="nl-BE" w:bidi="nl-NL"/>
        </w:rPr>
        <w:t>nden op het internet via:</w:t>
      </w:r>
      <w:r w:rsidRPr="00E57589">
        <w:rPr>
          <w:lang w:val="nl-BE" w:bidi="nl-NL"/>
        </w:rPr>
        <w:t xml:space="preserve"> https://www.wwf.nl/wat-we-doen/actueel/nieuws/de-onbereikbare-noordpool</w:t>
      </w:r>
    </w:p>
    <w:p w14:paraId="51F9D622" w14:textId="77777777" w:rsidR="006D6C6F" w:rsidRDefault="006D6C6F" w:rsidP="00A52D4E">
      <w:pPr>
        <w:rPr>
          <w:lang w:bidi="nl-NL"/>
        </w:rPr>
      </w:pPr>
      <w:r w:rsidRPr="00A52D4E">
        <w:rPr>
          <w:lang w:val="nl-BE" w:bidi="nl-NL"/>
        </w:rPr>
        <w:t>Stichting Het Wereld Natuur Fonds-Nederland</w:t>
      </w:r>
      <w:r>
        <w:rPr>
          <w:lang w:val="nl-BE" w:bidi="nl-NL"/>
        </w:rPr>
        <w:t>. (</w:t>
      </w:r>
      <w:proofErr w:type="spellStart"/>
      <w:proofErr w:type="gramStart"/>
      <w:r>
        <w:rPr>
          <w:lang w:val="nl-BE" w:bidi="nl-NL"/>
        </w:rPr>
        <w:t>s.a.</w:t>
      </w:r>
      <w:proofErr w:type="spellEnd"/>
      <w:proofErr w:type="gramEnd"/>
      <w:r>
        <w:rPr>
          <w:lang w:val="nl-BE" w:bidi="nl-NL"/>
        </w:rPr>
        <w:t xml:space="preserve">). </w:t>
      </w:r>
      <w:r w:rsidRPr="00A52D4E">
        <w:rPr>
          <w:i/>
          <w:iCs/>
          <w:lang w:val="nl-BE" w:bidi="nl-NL"/>
        </w:rPr>
        <w:t>WWF</w:t>
      </w:r>
      <w:r>
        <w:rPr>
          <w:lang w:val="nl-BE" w:bidi="nl-NL"/>
        </w:rPr>
        <w:t xml:space="preserve">. Gevonden op het internet via: </w:t>
      </w:r>
      <w:r>
        <w:rPr>
          <w:lang w:bidi="nl-NL"/>
        </w:rPr>
        <w:t xml:space="preserve">https://www.wwf.nl/ </w:t>
      </w:r>
    </w:p>
    <w:p w14:paraId="7898C5C4" w14:textId="77777777" w:rsidR="006D6C6F" w:rsidRDefault="006D6C6F" w:rsidP="00F443D1">
      <w:pPr>
        <w:rPr>
          <w:lang w:bidi="nl-NL"/>
        </w:rPr>
      </w:pPr>
      <w:r>
        <w:rPr>
          <w:lang w:val="en-US" w:bidi="nl-NL"/>
        </w:rPr>
        <w:t xml:space="preserve">The great bubble barrier </w:t>
      </w:r>
      <w:proofErr w:type="spellStart"/>
      <w:r>
        <w:rPr>
          <w:lang w:val="en-US" w:bidi="nl-NL"/>
        </w:rPr>
        <w:t>b.v.</w:t>
      </w:r>
      <w:proofErr w:type="spellEnd"/>
      <w:r>
        <w:rPr>
          <w:lang w:val="en-US" w:bidi="nl-NL"/>
        </w:rPr>
        <w:t xml:space="preserve"> (2020). </w:t>
      </w:r>
      <w:r w:rsidRPr="00014F5D">
        <w:rPr>
          <w:i/>
          <w:iCs/>
          <w:lang w:val="nl-BE" w:bidi="nl-NL"/>
        </w:rPr>
        <w:t xml:space="preserve">The </w:t>
      </w:r>
      <w:proofErr w:type="spellStart"/>
      <w:r w:rsidRPr="00014F5D">
        <w:rPr>
          <w:i/>
          <w:iCs/>
          <w:lang w:val="nl-BE" w:bidi="nl-NL"/>
        </w:rPr>
        <w:t>great</w:t>
      </w:r>
      <w:proofErr w:type="spellEnd"/>
      <w:r w:rsidRPr="00014F5D">
        <w:rPr>
          <w:i/>
          <w:iCs/>
          <w:lang w:val="nl-BE" w:bidi="nl-NL"/>
        </w:rPr>
        <w:t xml:space="preserve"> </w:t>
      </w:r>
      <w:proofErr w:type="spellStart"/>
      <w:r w:rsidRPr="00014F5D">
        <w:rPr>
          <w:i/>
          <w:iCs/>
          <w:lang w:val="nl-BE" w:bidi="nl-NL"/>
        </w:rPr>
        <w:t>bubble</w:t>
      </w:r>
      <w:proofErr w:type="spellEnd"/>
      <w:r w:rsidRPr="00014F5D">
        <w:rPr>
          <w:i/>
          <w:iCs/>
          <w:lang w:val="nl-BE" w:bidi="nl-NL"/>
        </w:rPr>
        <w:t xml:space="preserve"> </w:t>
      </w:r>
      <w:proofErr w:type="spellStart"/>
      <w:r w:rsidRPr="00014F5D">
        <w:rPr>
          <w:i/>
          <w:iCs/>
          <w:lang w:val="nl-BE" w:bidi="nl-NL"/>
        </w:rPr>
        <w:t>barrier</w:t>
      </w:r>
      <w:proofErr w:type="spellEnd"/>
      <w:r w:rsidRPr="00014F5D">
        <w:rPr>
          <w:lang w:val="nl-BE" w:bidi="nl-NL"/>
        </w:rPr>
        <w:t xml:space="preserve">. </w:t>
      </w:r>
      <w:r w:rsidRPr="00F443D1">
        <w:rPr>
          <w:lang w:val="nl-BE" w:bidi="nl-NL"/>
        </w:rPr>
        <w:t xml:space="preserve">Gevonden op het internet via: </w:t>
      </w:r>
      <w:r>
        <w:rPr>
          <w:lang w:bidi="nl-NL"/>
        </w:rPr>
        <w:t xml:space="preserve">https://thegreatbubblebarrier.com/ </w:t>
      </w:r>
    </w:p>
    <w:p w14:paraId="17E7F43B" w14:textId="77777777" w:rsidR="006D6C6F" w:rsidRPr="00FC4B41" w:rsidRDefault="006D6C6F" w:rsidP="00FC4B41">
      <w:pPr>
        <w:rPr>
          <w:lang w:val="nl-BE" w:bidi="nl-NL"/>
        </w:rPr>
      </w:pPr>
      <w:r w:rsidRPr="00FC4B41">
        <w:rPr>
          <w:lang w:val="en-US" w:bidi="nl-NL"/>
        </w:rPr>
        <w:t>The Ocean Cleanup.</w:t>
      </w:r>
      <w:r>
        <w:rPr>
          <w:lang w:val="en-US" w:bidi="nl-NL"/>
        </w:rPr>
        <w:t xml:space="preserve"> (2020). </w:t>
      </w:r>
      <w:r w:rsidRPr="00014F5D">
        <w:rPr>
          <w:i/>
          <w:iCs/>
          <w:lang w:val="en-US" w:bidi="nl-NL"/>
        </w:rPr>
        <w:t>The Ocean Cleanup</w:t>
      </w:r>
      <w:r w:rsidRPr="00014F5D">
        <w:rPr>
          <w:lang w:val="en-US" w:bidi="nl-NL"/>
        </w:rPr>
        <w:t xml:space="preserve">. </w:t>
      </w:r>
      <w:r w:rsidRPr="00FC4B41">
        <w:rPr>
          <w:lang w:val="nl-BE" w:bidi="nl-NL"/>
        </w:rPr>
        <w:t>Gevonden op</w:t>
      </w:r>
      <w:r>
        <w:rPr>
          <w:lang w:val="nl-BE" w:bidi="nl-NL"/>
        </w:rPr>
        <w:t xml:space="preserve"> het internet via: </w:t>
      </w:r>
      <w:r w:rsidRPr="00FC4B41">
        <w:rPr>
          <w:lang w:val="nl-BE" w:bidi="nl-NL"/>
        </w:rPr>
        <w:t xml:space="preserve">https://theoceancleanup.com/ </w:t>
      </w:r>
    </w:p>
    <w:p w14:paraId="38913102" w14:textId="75A477D0" w:rsidR="006D6C6F" w:rsidRPr="003A47D4" w:rsidRDefault="006D6C6F" w:rsidP="00E57589">
      <w:pPr>
        <w:rPr>
          <w:lang w:val="nl-BE" w:bidi="nl-NL"/>
        </w:rPr>
      </w:pPr>
      <w:proofErr w:type="gramStart"/>
      <w:r>
        <w:rPr>
          <w:lang w:val="nl-BE" w:bidi="nl-NL"/>
        </w:rPr>
        <w:t>van</w:t>
      </w:r>
      <w:proofErr w:type="gramEnd"/>
      <w:r>
        <w:rPr>
          <w:lang w:val="nl-BE" w:bidi="nl-NL"/>
        </w:rPr>
        <w:t xml:space="preserve"> den Brink, A. (2018). </w:t>
      </w:r>
      <w:r w:rsidRPr="003A47D4">
        <w:rPr>
          <w:i/>
          <w:iCs/>
          <w:lang w:val="nl-BE" w:bidi="nl-NL"/>
        </w:rPr>
        <w:t>Plastic</w:t>
      </w:r>
      <w:r w:rsidR="00640D57">
        <w:rPr>
          <w:i/>
          <w:iCs/>
          <w:lang w:val="nl-BE" w:bidi="nl-NL"/>
        </w:rPr>
        <w:t xml:space="preserve"> </w:t>
      </w:r>
      <w:r w:rsidRPr="003A47D4">
        <w:rPr>
          <w:i/>
          <w:iCs/>
          <w:lang w:val="nl-BE" w:bidi="nl-NL"/>
        </w:rPr>
        <w:t>soep is troep!</w:t>
      </w:r>
      <w:r>
        <w:rPr>
          <w:lang w:val="nl-BE" w:bidi="nl-NL"/>
        </w:rPr>
        <w:t xml:space="preserve"> Tilburg: Uitgeverij </w:t>
      </w:r>
      <w:proofErr w:type="spellStart"/>
      <w:r>
        <w:rPr>
          <w:lang w:val="nl-BE" w:bidi="nl-NL"/>
        </w:rPr>
        <w:t>Zwijsen</w:t>
      </w:r>
      <w:proofErr w:type="spellEnd"/>
    </w:p>
    <w:p w14:paraId="3511EEB2" w14:textId="77777777" w:rsidR="006D6C6F" w:rsidRDefault="006D6C6F" w:rsidP="004A734F">
      <w:pPr>
        <w:rPr>
          <w:lang w:bidi="nl-NL"/>
        </w:rPr>
      </w:pPr>
      <w:r>
        <w:rPr>
          <w:lang w:val="nl-BE" w:bidi="nl-NL"/>
        </w:rPr>
        <w:t xml:space="preserve">Verhaeghe, K. (2018, 7 september). </w:t>
      </w:r>
      <w:r w:rsidRPr="004A734F">
        <w:rPr>
          <w:i/>
          <w:iCs/>
          <w:lang w:val="nl-BE" w:bidi="nl-NL"/>
        </w:rPr>
        <w:t xml:space="preserve">Gigantische "plastic-vanger" van </w:t>
      </w:r>
      <w:proofErr w:type="spellStart"/>
      <w:r w:rsidRPr="004A734F">
        <w:rPr>
          <w:i/>
          <w:iCs/>
          <w:lang w:val="nl-BE" w:bidi="nl-NL"/>
        </w:rPr>
        <w:t>Boyan</w:t>
      </w:r>
      <w:proofErr w:type="spellEnd"/>
      <w:r w:rsidRPr="004A734F">
        <w:rPr>
          <w:i/>
          <w:iCs/>
          <w:lang w:val="nl-BE" w:bidi="nl-NL"/>
        </w:rPr>
        <w:t xml:space="preserve"> Slat begint aan opkuis van de Stille Oceaan.</w:t>
      </w:r>
      <w:r>
        <w:rPr>
          <w:lang w:val="nl-BE" w:bidi="nl-NL"/>
        </w:rPr>
        <w:t xml:space="preserve"> Gevonden op het internet via: </w:t>
      </w:r>
      <w:r>
        <w:rPr>
          <w:lang w:bidi="nl-NL"/>
        </w:rPr>
        <w:t>https://www.eoswetenschap.eu/natuur-milieu/gigantische-plastic-vanger-van-boyan-slat-begint-aan-opkuis-van-de-stille-oceaan</w:t>
      </w:r>
    </w:p>
    <w:p w14:paraId="0BFEFBC2" w14:textId="77777777" w:rsidR="006D6C6F" w:rsidRDefault="006D6C6F" w:rsidP="00C85A48">
      <w:pPr>
        <w:rPr>
          <w:lang w:bidi="nl-NL"/>
        </w:rPr>
      </w:pPr>
      <w:r w:rsidRPr="00C85A48">
        <w:rPr>
          <w:lang w:val="nl-BE" w:bidi="nl-NL"/>
        </w:rPr>
        <w:t>Vlaams Ministerie van Onderwijs en Vorming</w:t>
      </w:r>
      <w:r>
        <w:rPr>
          <w:lang w:val="nl-BE" w:bidi="nl-NL"/>
        </w:rPr>
        <w:t xml:space="preserve">. </w:t>
      </w:r>
      <w:r w:rsidRPr="00014F5D">
        <w:rPr>
          <w:lang w:val="nl-BE" w:bidi="nl-NL"/>
        </w:rPr>
        <w:t>(</w:t>
      </w:r>
      <w:proofErr w:type="spellStart"/>
      <w:proofErr w:type="gramStart"/>
      <w:r w:rsidRPr="00014F5D">
        <w:rPr>
          <w:lang w:val="nl-BE" w:bidi="nl-NL"/>
        </w:rPr>
        <w:t>s.a.</w:t>
      </w:r>
      <w:proofErr w:type="spellEnd"/>
      <w:proofErr w:type="gramEnd"/>
      <w:r w:rsidRPr="00014F5D">
        <w:rPr>
          <w:lang w:val="nl-BE" w:bidi="nl-NL"/>
        </w:rPr>
        <w:t xml:space="preserve">) </w:t>
      </w:r>
      <w:r w:rsidRPr="00014F5D">
        <w:rPr>
          <w:i/>
          <w:iCs/>
          <w:lang w:val="nl-BE" w:bidi="nl-NL"/>
        </w:rPr>
        <w:t>ADAM – Brussels Design Museum</w:t>
      </w:r>
      <w:r w:rsidRPr="00014F5D">
        <w:rPr>
          <w:lang w:val="nl-BE" w:bidi="nl-NL"/>
        </w:rPr>
        <w:t xml:space="preserve">. </w:t>
      </w:r>
      <w:r w:rsidRPr="00C85A48">
        <w:rPr>
          <w:lang w:val="nl-BE" w:bidi="nl-NL"/>
        </w:rPr>
        <w:t xml:space="preserve">Gevonden op het internet via: </w:t>
      </w:r>
      <w:r>
        <w:rPr>
          <w:lang w:bidi="nl-NL"/>
        </w:rPr>
        <w:t>https://www.klasse.be/voordelen-aanbod/plasticarium-adamuseum-atomium-brussel-lerarenkaart/</w:t>
      </w:r>
    </w:p>
    <w:p w14:paraId="500CF3D4" w14:textId="77777777" w:rsidR="006D6C6F" w:rsidRDefault="006D6C6F" w:rsidP="00951C87">
      <w:pPr>
        <w:rPr>
          <w:lang w:bidi="nl-NL"/>
        </w:rPr>
      </w:pPr>
      <w:r w:rsidRPr="00014F5D">
        <w:rPr>
          <w:lang w:val="nl-BE" w:bidi="nl-NL"/>
        </w:rPr>
        <w:t xml:space="preserve">VLIZ. (2017). </w:t>
      </w:r>
      <w:r w:rsidRPr="00014F5D">
        <w:rPr>
          <w:i/>
          <w:iCs/>
          <w:lang w:val="nl-BE" w:bidi="nl-NL"/>
        </w:rPr>
        <w:t>Zwerfvuil Belgisch strand</w:t>
      </w:r>
      <w:r w:rsidRPr="00014F5D">
        <w:rPr>
          <w:lang w:val="nl-BE" w:bidi="nl-NL"/>
        </w:rPr>
        <w:t xml:space="preserve">. </w:t>
      </w:r>
      <w:r w:rsidRPr="00951C87">
        <w:rPr>
          <w:lang w:val="nl-BE" w:bidi="nl-NL"/>
        </w:rPr>
        <w:t>Gevonden op het internet vi</w:t>
      </w:r>
      <w:r>
        <w:rPr>
          <w:lang w:val="nl-BE" w:bidi="nl-NL"/>
        </w:rPr>
        <w:t xml:space="preserve">a: </w:t>
      </w:r>
      <w:r>
        <w:rPr>
          <w:lang w:bidi="nl-NL"/>
        </w:rPr>
        <w:t>http://www.planeetzee.be/lesmodule/3?page=4</w:t>
      </w:r>
    </w:p>
    <w:p w14:paraId="579B98CB" w14:textId="66A45B9E" w:rsidR="00E57589" w:rsidRPr="00F443D1" w:rsidRDefault="00E57589" w:rsidP="002B5EAF">
      <w:pPr>
        <w:rPr>
          <w:lang w:val="nl-BE" w:bidi="nl-NL"/>
        </w:rPr>
      </w:pPr>
    </w:p>
    <w:p w14:paraId="7A166BA6" w14:textId="1C678B00" w:rsidR="00E57589" w:rsidRPr="00F443D1" w:rsidRDefault="00E57589" w:rsidP="00E57589">
      <w:pPr>
        <w:rPr>
          <w:lang w:val="nl-BE" w:bidi="nl-NL"/>
        </w:rPr>
      </w:pPr>
    </w:p>
    <w:p w14:paraId="4B4C535E" w14:textId="4A272B38" w:rsidR="002B5EAF" w:rsidRPr="00F443D1" w:rsidRDefault="002B5EAF" w:rsidP="00E57589">
      <w:pPr>
        <w:rPr>
          <w:lang w:val="nl-BE" w:bidi="nl-NL"/>
        </w:rPr>
      </w:pPr>
    </w:p>
    <w:p w14:paraId="5BB1D6AA" w14:textId="508510FF" w:rsidR="002B5EAF" w:rsidRPr="00F443D1" w:rsidRDefault="002B5EAF" w:rsidP="00E57589">
      <w:pPr>
        <w:rPr>
          <w:lang w:val="nl-BE" w:bidi="nl-NL"/>
        </w:rPr>
      </w:pPr>
    </w:p>
    <w:p w14:paraId="1BE9ED4A" w14:textId="784103E0" w:rsidR="002B5EAF" w:rsidRPr="00F443D1" w:rsidRDefault="002B5EAF" w:rsidP="00E57589">
      <w:pPr>
        <w:rPr>
          <w:lang w:val="nl-BE" w:bidi="nl-NL"/>
        </w:rPr>
      </w:pPr>
    </w:p>
    <w:p w14:paraId="713E99F7" w14:textId="09A580A9" w:rsidR="002B5EAF" w:rsidRPr="00F443D1" w:rsidRDefault="002B5EAF" w:rsidP="00E57589">
      <w:pPr>
        <w:rPr>
          <w:lang w:val="nl-BE" w:bidi="nl-NL"/>
        </w:rPr>
      </w:pPr>
    </w:p>
    <w:p w14:paraId="2D458479" w14:textId="5EF7EED2" w:rsidR="002B5EAF" w:rsidRPr="00F443D1" w:rsidRDefault="002B5EAF" w:rsidP="00E57589">
      <w:pPr>
        <w:rPr>
          <w:lang w:val="nl-BE" w:bidi="nl-NL"/>
        </w:rPr>
      </w:pPr>
    </w:p>
    <w:p w14:paraId="6891D876" w14:textId="77777777" w:rsidR="002B5EAF" w:rsidRPr="00F443D1" w:rsidRDefault="002B5EAF" w:rsidP="00E57589">
      <w:pPr>
        <w:rPr>
          <w:lang w:val="nl-BE" w:bidi="nl-NL"/>
        </w:rPr>
      </w:pPr>
    </w:p>
    <w:p w14:paraId="1D850BA4" w14:textId="77777777" w:rsidR="00E57589" w:rsidRDefault="00E57589" w:rsidP="00E57589">
      <w:pPr>
        <w:rPr>
          <w:lang w:bidi="nl-NL"/>
        </w:rPr>
      </w:pPr>
    </w:p>
    <w:p w14:paraId="1D499FB2" w14:textId="77777777" w:rsidR="00E57589" w:rsidRPr="00E57589" w:rsidRDefault="00E57589" w:rsidP="00E57589">
      <w:pPr>
        <w:rPr>
          <w:lang w:bidi="nl-NL"/>
        </w:rPr>
      </w:pPr>
    </w:p>
    <w:sectPr w:rsidR="00E57589" w:rsidRPr="00E57589" w:rsidSect="00143D8C">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5FBB90" w14:textId="77777777" w:rsidR="0045696A" w:rsidRDefault="0045696A" w:rsidP="00E71C68">
      <w:pPr>
        <w:spacing w:after="0" w:line="240" w:lineRule="auto"/>
      </w:pPr>
      <w:r>
        <w:separator/>
      </w:r>
    </w:p>
  </w:endnote>
  <w:endnote w:type="continuationSeparator" w:id="0">
    <w:p w14:paraId="2B5E7E2A" w14:textId="77777777" w:rsidR="0045696A" w:rsidRDefault="0045696A" w:rsidP="00E71C68">
      <w:pPr>
        <w:spacing w:after="0" w:line="240" w:lineRule="auto"/>
      </w:pPr>
      <w:r>
        <w:continuationSeparator/>
      </w:r>
    </w:p>
  </w:endnote>
  <w:endnote w:type="continuationNotice" w:id="1">
    <w:p w14:paraId="1A949170" w14:textId="77777777" w:rsidR="0045696A" w:rsidRDefault="004569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ckwell">
    <w:altName w:val="Cambria"/>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crosoft Office Preview Font">
    <w:altName w:val="Calibri"/>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GMinchoB">
    <w:altName w:val="HG明朝B"/>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D2BB3" w14:textId="77777777" w:rsidR="0045696A" w:rsidRDefault="0045696A" w:rsidP="00E71C68">
      <w:pPr>
        <w:spacing w:after="0" w:line="240" w:lineRule="auto"/>
      </w:pPr>
      <w:r>
        <w:separator/>
      </w:r>
    </w:p>
  </w:footnote>
  <w:footnote w:type="continuationSeparator" w:id="0">
    <w:p w14:paraId="06ECCA84" w14:textId="77777777" w:rsidR="0045696A" w:rsidRDefault="0045696A" w:rsidP="00E71C68">
      <w:pPr>
        <w:spacing w:after="0" w:line="240" w:lineRule="auto"/>
      </w:pPr>
      <w:r>
        <w:continuationSeparator/>
      </w:r>
    </w:p>
  </w:footnote>
  <w:footnote w:type="continuationNotice" w:id="1">
    <w:p w14:paraId="41B3DA0D" w14:textId="77777777" w:rsidR="0045696A" w:rsidRDefault="004569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B68DF"/>
    <w:multiLevelType w:val="hybridMultilevel"/>
    <w:tmpl w:val="9CE8FBDC"/>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7A0492"/>
    <w:multiLevelType w:val="hybridMultilevel"/>
    <w:tmpl w:val="0CE29D30"/>
    <w:lvl w:ilvl="0" w:tplc="E4E25124">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41AD3FD1"/>
    <w:multiLevelType w:val="hybridMultilevel"/>
    <w:tmpl w:val="0784985A"/>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E80BD2"/>
    <w:multiLevelType w:val="hybridMultilevel"/>
    <w:tmpl w:val="6804DFE0"/>
    <w:lvl w:ilvl="0" w:tplc="4D40FB2C">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13D4804"/>
    <w:multiLevelType w:val="hybridMultilevel"/>
    <w:tmpl w:val="2C28752C"/>
    <w:lvl w:ilvl="0" w:tplc="E80CC190">
      <w:start w:val="192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46316DE"/>
    <w:multiLevelType w:val="hybridMultilevel"/>
    <w:tmpl w:val="EA08D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D25A9C"/>
    <w:multiLevelType w:val="hybridMultilevel"/>
    <w:tmpl w:val="9ECC7E6C"/>
    <w:lvl w:ilvl="0" w:tplc="4D40FB2C">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64097EB4"/>
    <w:multiLevelType w:val="hybridMultilevel"/>
    <w:tmpl w:val="3B24334A"/>
    <w:lvl w:ilvl="0" w:tplc="08130019">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 w15:restartNumberingAfterBreak="0">
    <w:nsid w:val="69942B2B"/>
    <w:multiLevelType w:val="hybridMultilevel"/>
    <w:tmpl w:val="4E021FC8"/>
    <w:lvl w:ilvl="0" w:tplc="BC849BE0">
      <w:start w:val="1"/>
      <w:numFmt w:val="bullet"/>
      <w:pStyle w:val="Lijstaline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AA63B2"/>
    <w:multiLevelType w:val="hybridMultilevel"/>
    <w:tmpl w:val="52DE61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F412A68"/>
    <w:multiLevelType w:val="hybridMultilevel"/>
    <w:tmpl w:val="C20E1E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2"/>
  </w:num>
  <w:num w:numId="5">
    <w:abstractNumId w:val="10"/>
  </w:num>
  <w:num w:numId="6">
    <w:abstractNumId w:val="6"/>
  </w:num>
  <w:num w:numId="7">
    <w:abstractNumId w:val="1"/>
  </w:num>
  <w:num w:numId="8">
    <w:abstractNumId w:val="7"/>
  </w:num>
  <w:num w:numId="9">
    <w:abstractNumId w:val="8"/>
  </w:num>
  <w:num w:numId="10">
    <w:abstractNumId w:val="8"/>
  </w:num>
  <w:num w:numId="11">
    <w:abstractNumId w:val="8"/>
  </w:num>
  <w:num w:numId="12">
    <w:abstractNumId w:val="4"/>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65C"/>
    <w:rsid w:val="00006FB5"/>
    <w:rsid w:val="00007BBB"/>
    <w:rsid w:val="00011FF1"/>
    <w:rsid w:val="00014F5D"/>
    <w:rsid w:val="0002200E"/>
    <w:rsid w:val="00026FC0"/>
    <w:rsid w:val="00033F00"/>
    <w:rsid w:val="0003441C"/>
    <w:rsid w:val="000345E0"/>
    <w:rsid w:val="0006261B"/>
    <w:rsid w:val="00065167"/>
    <w:rsid w:val="0007205F"/>
    <w:rsid w:val="000811F4"/>
    <w:rsid w:val="00081369"/>
    <w:rsid w:val="000822B9"/>
    <w:rsid w:val="000860DF"/>
    <w:rsid w:val="0009248E"/>
    <w:rsid w:val="000A10C0"/>
    <w:rsid w:val="000A7327"/>
    <w:rsid w:val="000B12EB"/>
    <w:rsid w:val="000B4B04"/>
    <w:rsid w:val="000B56BF"/>
    <w:rsid w:val="000D0FB4"/>
    <w:rsid w:val="000D14F9"/>
    <w:rsid w:val="000E082B"/>
    <w:rsid w:val="000E2E3E"/>
    <w:rsid w:val="000F1EE6"/>
    <w:rsid w:val="000F3AB3"/>
    <w:rsid w:val="000F6E14"/>
    <w:rsid w:val="000F7717"/>
    <w:rsid w:val="00106D84"/>
    <w:rsid w:val="00114AA9"/>
    <w:rsid w:val="00123E3F"/>
    <w:rsid w:val="00127C5F"/>
    <w:rsid w:val="001419D9"/>
    <w:rsid w:val="00141AC3"/>
    <w:rsid w:val="00143D8C"/>
    <w:rsid w:val="00144C12"/>
    <w:rsid w:val="00166BC2"/>
    <w:rsid w:val="00177884"/>
    <w:rsid w:val="001943EC"/>
    <w:rsid w:val="001A1FD8"/>
    <w:rsid w:val="001A4CE9"/>
    <w:rsid w:val="001A7A0A"/>
    <w:rsid w:val="001B2BDB"/>
    <w:rsid w:val="001B6867"/>
    <w:rsid w:val="001C3CC5"/>
    <w:rsid w:val="001D7239"/>
    <w:rsid w:val="001D7464"/>
    <w:rsid w:val="001D79DD"/>
    <w:rsid w:val="001F45AD"/>
    <w:rsid w:val="001F656C"/>
    <w:rsid w:val="002028F6"/>
    <w:rsid w:val="00214C7B"/>
    <w:rsid w:val="00216CA2"/>
    <w:rsid w:val="00220B18"/>
    <w:rsid w:val="00224D33"/>
    <w:rsid w:val="00226B91"/>
    <w:rsid w:val="0023648C"/>
    <w:rsid w:val="00237489"/>
    <w:rsid w:val="00247F14"/>
    <w:rsid w:val="002732BC"/>
    <w:rsid w:val="00274FAD"/>
    <w:rsid w:val="00281013"/>
    <w:rsid w:val="0029766D"/>
    <w:rsid w:val="002A071C"/>
    <w:rsid w:val="002B0379"/>
    <w:rsid w:val="002B0C55"/>
    <w:rsid w:val="002B5EAF"/>
    <w:rsid w:val="002C1426"/>
    <w:rsid w:val="002D41EE"/>
    <w:rsid w:val="002E076A"/>
    <w:rsid w:val="002F65C8"/>
    <w:rsid w:val="0030342E"/>
    <w:rsid w:val="00305E11"/>
    <w:rsid w:val="0030721B"/>
    <w:rsid w:val="00311394"/>
    <w:rsid w:val="0031277C"/>
    <w:rsid w:val="00313274"/>
    <w:rsid w:val="003136C2"/>
    <w:rsid w:val="00314D6C"/>
    <w:rsid w:val="00327501"/>
    <w:rsid w:val="003277BA"/>
    <w:rsid w:val="00327A26"/>
    <w:rsid w:val="00340B80"/>
    <w:rsid w:val="00344A2D"/>
    <w:rsid w:val="00351184"/>
    <w:rsid w:val="0037133C"/>
    <w:rsid w:val="00381773"/>
    <w:rsid w:val="003842A3"/>
    <w:rsid w:val="00393F9B"/>
    <w:rsid w:val="003A47D4"/>
    <w:rsid w:val="003D0F5F"/>
    <w:rsid w:val="003E1F23"/>
    <w:rsid w:val="003E78CA"/>
    <w:rsid w:val="003F086C"/>
    <w:rsid w:val="00415427"/>
    <w:rsid w:val="004232A7"/>
    <w:rsid w:val="004242BA"/>
    <w:rsid w:val="00425989"/>
    <w:rsid w:val="00433299"/>
    <w:rsid w:val="00433BDB"/>
    <w:rsid w:val="00434558"/>
    <w:rsid w:val="00435C38"/>
    <w:rsid w:val="0044254D"/>
    <w:rsid w:val="004459FE"/>
    <w:rsid w:val="004518E2"/>
    <w:rsid w:val="0045204A"/>
    <w:rsid w:val="0045696A"/>
    <w:rsid w:val="00470DB2"/>
    <w:rsid w:val="00477E7E"/>
    <w:rsid w:val="00481D14"/>
    <w:rsid w:val="004A734F"/>
    <w:rsid w:val="004B6520"/>
    <w:rsid w:val="004B6747"/>
    <w:rsid w:val="004D012D"/>
    <w:rsid w:val="004D4571"/>
    <w:rsid w:val="004D5084"/>
    <w:rsid w:val="004D77DE"/>
    <w:rsid w:val="004E2224"/>
    <w:rsid w:val="004F3A2A"/>
    <w:rsid w:val="0050015E"/>
    <w:rsid w:val="00502271"/>
    <w:rsid w:val="00503867"/>
    <w:rsid w:val="0050399D"/>
    <w:rsid w:val="00505D5C"/>
    <w:rsid w:val="00513BE6"/>
    <w:rsid w:val="00516D9A"/>
    <w:rsid w:val="00531213"/>
    <w:rsid w:val="0055032A"/>
    <w:rsid w:val="00553AF2"/>
    <w:rsid w:val="00561F2A"/>
    <w:rsid w:val="005710D1"/>
    <w:rsid w:val="005712DB"/>
    <w:rsid w:val="00585C94"/>
    <w:rsid w:val="005907CF"/>
    <w:rsid w:val="00595173"/>
    <w:rsid w:val="00596F7A"/>
    <w:rsid w:val="005A39E3"/>
    <w:rsid w:val="005A4B58"/>
    <w:rsid w:val="005A4D69"/>
    <w:rsid w:val="005B5088"/>
    <w:rsid w:val="005C0237"/>
    <w:rsid w:val="005C78B5"/>
    <w:rsid w:val="005D7B71"/>
    <w:rsid w:val="005E616C"/>
    <w:rsid w:val="005E7C52"/>
    <w:rsid w:val="005F03FB"/>
    <w:rsid w:val="005F4499"/>
    <w:rsid w:val="006011DC"/>
    <w:rsid w:val="00603C6F"/>
    <w:rsid w:val="00607A9E"/>
    <w:rsid w:val="00623218"/>
    <w:rsid w:val="00640D57"/>
    <w:rsid w:val="00645C65"/>
    <w:rsid w:val="006477A4"/>
    <w:rsid w:val="00654860"/>
    <w:rsid w:val="00655E3C"/>
    <w:rsid w:val="0065720E"/>
    <w:rsid w:val="00660CB1"/>
    <w:rsid w:val="006614A2"/>
    <w:rsid w:val="00661713"/>
    <w:rsid w:val="006659B9"/>
    <w:rsid w:val="00671540"/>
    <w:rsid w:val="0067304F"/>
    <w:rsid w:val="006942E3"/>
    <w:rsid w:val="006A3F1D"/>
    <w:rsid w:val="006C5603"/>
    <w:rsid w:val="006C7237"/>
    <w:rsid w:val="006D524D"/>
    <w:rsid w:val="006D6C6F"/>
    <w:rsid w:val="006E7D3E"/>
    <w:rsid w:val="006F0ECB"/>
    <w:rsid w:val="006F549D"/>
    <w:rsid w:val="00701178"/>
    <w:rsid w:val="00702FCC"/>
    <w:rsid w:val="00703074"/>
    <w:rsid w:val="007075FB"/>
    <w:rsid w:val="00714974"/>
    <w:rsid w:val="0071641C"/>
    <w:rsid w:val="00720560"/>
    <w:rsid w:val="00727CDF"/>
    <w:rsid w:val="0073432E"/>
    <w:rsid w:val="00734AA9"/>
    <w:rsid w:val="0073702A"/>
    <w:rsid w:val="00750509"/>
    <w:rsid w:val="00754FFE"/>
    <w:rsid w:val="0076193A"/>
    <w:rsid w:val="007638B8"/>
    <w:rsid w:val="007643CD"/>
    <w:rsid w:val="007730CE"/>
    <w:rsid w:val="0079039D"/>
    <w:rsid w:val="00792F1F"/>
    <w:rsid w:val="007A05DB"/>
    <w:rsid w:val="007A4F6C"/>
    <w:rsid w:val="007B6FD8"/>
    <w:rsid w:val="007D2103"/>
    <w:rsid w:val="007D430A"/>
    <w:rsid w:val="007D735D"/>
    <w:rsid w:val="007D78D5"/>
    <w:rsid w:val="007E0CC0"/>
    <w:rsid w:val="007E191F"/>
    <w:rsid w:val="007F270D"/>
    <w:rsid w:val="00802E4B"/>
    <w:rsid w:val="00806727"/>
    <w:rsid w:val="00807F57"/>
    <w:rsid w:val="008121A2"/>
    <w:rsid w:val="008266C7"/>
    <w:rsid w:val="00832A99"/>
    <w:rsid w:val="0083433E"/>
    <w:rsid w:val="008472CF"/>
    <w:rsid w:val="00853E74"/>
    <w:rsid w:val="00857541"/>
    <w:rsid w:val="00861DE7"/>
    <w:rsid w:val="00864C62"/>
    <w:rsid w:val="0087250B"/>
    <w:rsid w:val="00872AB4"/>
    <w:rsid w:val="00890994"/>
    <w:rsid w:val="008945CC"/>
    <w:rsid w:val="00894754"/>
    <w:rsid w:val="0089691B"/>
    <w:rsid w:val="008A5A4F"/>
    <w:rsid w:val="008C140C"/>
    <w:rsid w:val="008C300E"/>
    <w:rsid w:val="008D7CA9"/>
    <w:rsid w:val="008E5F6A"/>
    <w:rsid w:val="008E73C6"/>
    <w:rsid w:val="008F179F"/>
    <w:rsid w:val="008F1825"/>
    <w:rsid w:val="008F1F04"/>
    <w:rsid w:val="008F636F"/>
    <w:rsid w:val="00922413"/>
    <w:rsid w:val="009225E5"/>
    <w:rsid w:val="0093309D"/>
    <w:rsid w:val="0093445E"/>
    <w:rsid w:val="00940997"/>
    <w:rsid w:val="00951C87"/>
    <w:rsid w:val="0095336F"/>
    <w:rsid w:val="009672C4"/>
    <w:rsid w:val="0098266F"/>
    <w:rsid w:val="00991302"/>
    <w:rsid w:val="00991736"/>
    <w:rsid w:val="009920C5"/>
    <w:rsid w:val="00993850"/>
    <w:rsid w:val="009A5B09"/>
    <w:rsid w:val="009B13D2"/>
    <w:rsid w:val="009D180E"/>
    <w:rsid w:val="009F6BB1"/>
    <w:rsid w:val="00A01935"/>
    <w:rsid w:val="00A02E9A"/>
    <w:rsid w:val="00A031B1"/>
    <w:rsid w:val="00A0722F"/>
    <w:rsid w:val="00A1219D"/>
    <w:rsid w:val="00A13F65"/>
    <w:rsid w:val="00A2295A"/>
    <w:rsid w:val="00A25864"/>
    <w:rsid w:val="00A52D4E"/>
    <w:rsid w:val="00A54C04"/>
    <w:rsid w:val="00A764AC"/>
    <w:rsid w:val="00A83921"/>
    <w:rsid w:val="00A83959"/>
    <w:rsid w:val="00A90C75"/>
    <w:rsid w:val="00A91031"/>
    <w:rsid w:val="00A91F94"/>
    <w:rsid w:val="00A96584"/>
    <w:rsid w:val="00AB0720"/>
    <w:rsid w:val="00AB0A45"/>
    <w:rsid w:val="00AB21AC"/>
    <w:rsid w:val="00AC0CDB"/>
    <w:rsid w:val="00AC265C"/>
    <w:rsid w:val="00AC4155"/>
    <w:rsid w:val="00AC7E92"/>
    <w:rsid w:val="00AD32B0"/>
    <w:rsid w:val="00AE4091"/>
    <w:rsid w:val="00AE6FEB"/>
    <w:rsid w:val="00B06B8F"/>
    <w:rsid w:val="00B15185"/>
    <w:rsid w:val="00B20DB2"/>
    <w:rsid w:val="00B219B3"/>
    <w:rsid w:val="00B23ED9"/>
    <w:rsid w:val="00B3401F"/>
    <w:rsid w:val="00B34603"/>
    <w:rsid w:val="00B453A6"/>
    <w:rsid w:val="00B45600"/>
    <w:rsid w:val="00B65E45"/>
    <w:rsid w:val="00B82845"/>
    <w:rsid w:val="00B84B85"/>
    <w:rsid w:val="00B86AF3"/>
    <w:rsid w:val="00B9655D"/>
    <w:rsid w:val="00B97DE0"/>
    <w:rsid w:val="00BB01D8"/>
    <w:rsid w:val="00BD0E87"/>
    <w:rsid w:val="00BD73DD"/>
    <w:rsid w:val="00BE022E"/>
    <w:rsid w:val="00BF2A5B"/>
    <w:rsid w:val="00BF5322"/>
    <w:rsid w:val="00C02FA7"/>
    <w:rsid w:val="00C0585E"/>
    <w:rsid w:val="00C2509D"/>
    <w:rsid w:val="00C314A8"/>
    <w:rsid w:val="00C36B83"/>
    <w:rsid w:val="00C36CBE"/>
    <w:rsid w:val="00C37765"/>
    <w:rsid w:val="00C47E5D"/>
    <w:rsid w:val="00C537B5"/>
    <w:rsid w:val="00C551F4"/>
    <w:rsid w:val="00C56592"/>
    <w:rsid w:val="00C63E7D"/>
    <w:rsid w:val="00C76123"/>
    <w:rsid w:val="00C85A37"/>
    <w:rsid w:val="00C85A48"/>
    <w:rsid w:val="00C91FDE"/>
    <w:rsid w:val="00CA368C"/>
    <w:rsid w:val="00CA4538"/>
    <w:rsid w:val="00CB34A9"/>
    <w:rsid w:val="00CB7C48"/>
    <w:rsid w:val="00CC2A69"/>
    <w:rsid w:val="00CF1980"/>
    <w:rsid w:val="00D228C1"/>
    <w:rsid w:val="00D30642"/>
    <w:rsid w:val="00D36652"/>
    <w:rsid w:val="00D53EDE"/>
    <w:rsid w:val="00D61901"/>
    <w:rsid w:val="00D62452"/>
    <w:rsid w:val="00D66CB5"/>
    <w:rsid w:val="00DC0F31"/>
    <w:rsid w:val="00DC3254"/>
    <w:rsid w:val="00DC5A24"/>
    <w:rsid w:val="00DD65DF"/>
    <w:rsid w:val="00DE367F"/>
    <w:rsid w:val="00DF1303"/>
    <w:rsid w:val="00E126C5"/>
    <w:rsid w:val="00E126DB"/>
    <w:rsid w:val="00E21EF5"/>
    <w:rsid w:val="00E2507A"/>
    <w:rsid w:val="00E36B39"/>
    <w:rsid w:val="00E535A3"/>
    <w:rsid w:val="00E547F3"/>
    <w:rsid w:val="00E55254"/>
    <w:rsid w:val="00E5582E"/>
    <w:rsid w:val="00E57589"/>
    <w:rsid w:val="00E6595B"/>
    <w:rsid w:val="00E71C68"/>
    <w:rsid w:val="00E75F75"/>
    <w:rsid w:val="00E8024A"/>
    <w:rsid w:val="00E8693C"/>
    <w:rsid w:val="00E951C1"/>
    <w:rsid w:val="00EA31B7"/>
    <w:rsid w:val="00EA3900"/>
    <w:rsid w:val="00EB1FF6"/>
    <w:rsid w:val="00EB21EB"/>
    <w:rsid w:val="00ED1C02"/>
    <w:rsid w:val="00ED4F64"/>
    <w:rsid w:val="00ED7502"/>
    <w:rsid w:val="00EE06DF"/>
    <w:rsid w:val="00EF7251"/>
    <w:rsid w:val="00F03761"/>
    <w:rsid w:val="00F12FDC"/>
    <w:rsid w:val="00F2301D"/>
    <w:rsid w:val="00F252A7"/>
    <w:rsid w:val="00F266CD"/>
    <w:rsid w:val="00F32F77"/>
    <w:rsid w:val="00F33CD7"/>
    <w:rsid w:val="00F443D1"/>
    <w:rsid w:val="00F44B3B"/>
    <w:rsid w:val="00F47899"/>
    <w:rsid w:val="00F540FA"/>
    <w:rsid w:val="00F7167D"/>
    <w:rsid w:val="00F77647"/>
    <w:rsid w:val="00F81C5E"/>
    <w:rsid w:val="00F934B6"/>
    <w:rsid w:val="00F95754"/>
    <w:rsid w:val="00FB0797"/>
    <w:rsid w:val="00FB544B"/>
    <w:rsid w:val="00FC0267"/>
    <w:rsid w:val="00FC4B41"/>
    <w:rsid w:val="00FC7B17"/>
    <w:rsid w:val="00FC7C2F"/>
    <w:rsid w:val="00FD021D"/>
    <w:rsid w:val="00FD7E5E"/>
    <w:rsid w:val="00FE227B"/>
    <w:rsid w:val="00FF3CD0"/>
    <w:rsid w:val="00FF527C"/>
    <w:rsid w:val="00FF52D6"/>
    <w:rsid w:val="00FF74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0E919901"/>
  <w15:docId w15:val="{4CD024A1-C613-4A8E-B1B8-FE69CA25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81773"/>
    <w:rPr>
      <w:color w:val="262626" w:themeColor="accent1" w:themeShade="BF"/>
    </w:rPr>
  </w:style>
  <w:style w:type="paragraph" w:styleId="Kop1">
    <w:name w:val="heading 1"/>
    <w:basedOn w:val="Standaard"/>
    <w:next w:val="Standaard"/>
    <w:link w:val="Kop1Char"/>
    <w:uiPriority w:val="9"/>
    <w:qFormat/>
    <w:rsid w:val="006659B9"/>
    <w:pPr>
      <w:jc w:val="center"/>
      <w:outlineLvl w:val="0"/>
    </w:pPr>
    <w:rPr>
      <w:rFonts w:asciiTheme="majorHAnsi" w:hAnsiTheme="majorHAnsi"/>
      <w:caps/>
      <w:color w:val="FFFFFF" w:themeColor="background1"/>
      <w:sz w:val="48"/>
      <w:szCs w:val="56"/>
    </w:rPr>
  </w:style>
  <w:style w:type="paragraph" w:styleId="Kop2">
    <w:name w:val="heading 2"/>
    <w:basedOn w:val="Kop1"/>
    <w:next w:val="Standaard"/>
    <w:link w:val="Kop2Char"/>
    <w:uiPriority w:val="9"/>
    <w:unhideWhenUsed/>
    <w:qFormat/>
    <w:rsid w:val="00F7167D"/>
    <w:pPr>
      <w:outlineLvl w:val="1"/>
    </w:pPr>
    <w:rPr>
      <w:color w:val="595959" w:themeColor="text1" w:themeTint="A6"/>
    </w:rPr>
  </w:style>
  <w:style w:type="paragraph" w:styleId="Kop3">
    <w:name w:val="heading 3"/>
    <w:basedOn w:val="Standaard"/>
    <w:next w:val="Standaard"/>
    <w:link w:val="Kop3Char"/>
    <w:uiPriority w:val="9"/>
    <w:unhideWhenUsed/>
    <w:qFormat/>
    <w:rsid w:val="006659B9"/>
    <w:pPr>
      <w:spacing w:before="1000" w:after="0"/>
      <w:jc w:val="center"/>
      <w:outlineLvl w:val="2"/>
    </w:pPr>
    <w:rPr>
      <w:rFonts w:asciiTheme="majorHAnsi" w:hAnsiTheme="majorHAnsi"/>
      <w:caps/>
      <w:color w:val="FFFFFF" w:themeColor="background1"/>
      <w:sz w:val="28"/>
      <w:szCs w:val="36"/>
    </w:rPr>
  </w:style>
  <w:style w:type="paragraph" w:styleId="Kop4">
    <w:name w:val="heading 4"/>
    <w:basedOn w:val="Standaard"/>
    <w:next w:val="Standaard"/>
    <w:link w:val="Kop4Char"/>
    <w:uiPriority w:val="9"/>
    <w:unhideWhenUsed/>
    <w:qFormat/>
    <w:rsid w:val="00381773"/>
    <w:pPr>
      <w:jc w:val="right"/>
      <w:outlineLvl w:val="3"/>
    </w:pPr>
    <w:rPr>
      <w:rFonts w:asciiTheme="majorHAnsi" w:hAnsiTheme="majorHAnsi"/>
      <w:color w:val="333333" w:themeColor="accent1"/>
      <w:sz w:val="24"/>
    </w:rPr>
  </w:style>
  <w:style w:type="paragraph" w:styleId="Kop6">
    <w:name w:val="heading 6"/>
    <w:basedOn w:val="Standaard"/>
    <w:next w:val="Standaard"/>
    <w:link w:val="Kop6Char"/>
    <w:unhideWhenUsed/>
    <w:qFormat/>
    <w:rsid w:val="004D4571"/>
    <w:pPr>
      <w:keepNext/>
      <w:spacing w:after="0" w:line="240" w:lineRule="auto"/>
      <w:outlineLvl w:val="5"/>
    </w:pPr>
    <w:rPr>
      <w:rFonts w:ascii="Times New Roman" w:eastAsia="Times New Roman" w:hAnsi="Times New Roman" w:cs="Times New Roman"/>
      <w:color w:val="17365D" w:themeColor="text2" w:themeShade="BF"/>
      <w:sz w:val="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934B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34B6"/>
    <w:rPr>
      <w:rFonts w:ascii="Tahoma" w:hAnsi="Tahoma" w:cs="Tahoma"/>
      <w:sz w:val="16"/>
      <w:szCs w:val="16"/>
    </w:rPr>
  </w:style>
  <w:style w:type="table" w:styleId="Tabelraster">
    <w:name w:val="Table Grid"/>
    <w:basedOn w:val="Standaardtabel"/>
    <w:uiPriority w:val="3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leiding">
    <w:name w:val="Inleiding"/>
    <w:basedOn w:val="Standaard"/>
    <w:qFormat/>
    <w:rsid w:val="00381773"/>
    <w:pPr>
      <w:ind w:left="1440"/>
    </w:pPr>
    <w:rPr>
      <w:sz w:val="28"/>
    </w:rPr>
  </w:style>
  <w:style w:type="character" w:styleId="Tekstvantijdelijkeaanduiding">
    <w:name w:val="Placeholder Text"/>
    <w:basedOn w:val="Standaardalinea-lettertype"/>
    <w:uiPriority w:val="99"/>
    <w:semiHidden/>
    <w:rsid w:val="00166BC2"/>
    <w:rPr>
      <w:color w:val="808080"/>
    </w:rPr>
  </w:style>
  <w:style w:type="character" w:customStyle="1" w:styleId="Kop2Char">
    <w:name w:val="Kop 2 Char"/>
    <w:basedOn w:val="Standaardalinea-lettertype"/>
    <w:link w:val="Kop2"/>
    <w:uiPriority w:val="9"/>
    <w:rsid w:val="00F7167D"/>
    <w:rPr>
      <w:rFonts w:asciiTheme="majorHAnsi" w:hAnsiTheme="majorHAnsi"/>
      <w:caps/>
      <w:color w:val="595959" w:themeColor="text1" w:themeTint="A6"/>
      <w:sz w:val="44"/>
      <w:szCs w:val="44"/>
    </w:rPr>
  </w:style>
  <w:style w:type="character" w:customStyle="1" w:styleId="Kop3Char">
    <w:name w:val="Kop 3 Char"/>
    <w:basedOn w:val="Standaardalinea-lettertype"/>
    <w:link w:val="Kop3"/>
    <w:uiPriority w:val="9"/>
    <w:rsid w:val="006659B9"/>
    <w:rPr>
      <w:rFonts w:asciiTheme="majorHAnsi" w:hAnsiTheme="majorHAnsi"/>
      <w:caps/>
      <w:color w:val="FFFFFF" w:themeColor="background1"/>
      <w:sz w:val="28"/>
      <w:szCs w:val="36"/>
    </w:rPr>
  </w:style>
  <w:style w:type="character" w:customStyle="1" w:styleId="Kop4Char">
    <w:name w:val="Kop 4 Char"/>
    <w:basedOn w:val="Standaardalinea-lettertype"/>
    <w:link w:val="Kop4"/>
    <w:uiPriority w:val="9"/>
    <w:rsid w:val="00381773"/>
    <w:rPr>
      <w:rFonts w:asciiTheme="majorHAnsi" w:hAnsiTheme="majorHAnsi"/>
      <w:color w:val="333333" w:themeColor="accent1"/>
      <w:sz w:val="24"/>
    </w:rPr>
  </w:style>
  <w:style w:type="character" w:customStyle="1" w:styleId="Kop6Char">
    <w:name w:val="Kop 6 Char"/>
    <w:basedOn w:val="Standaardalinea-lettertype"/>
    <w:link w:val="Kop6"/>
    <w:rsid w:val="004D4571"/>
    <w:rPr>
      <w:rFonts w:ascii="Times New Roman" w:eastAsia="Times New Roman" w:hAnsi="Times New Roman" w:cs="Times New Roman"/>
      <w:color w:val="17365D" w:themeColor="text2" w:themeShade="BF"/>
      <w:sz w:val="60"/>
    </w:rPr>
  </w:style>
  <w:style w:type="paragraph" w:customStyle="1" w:styleId="Naamvantabblad">
    <w:name w:val="Naam van tabblad"/>
    <w:basedOn w:val="Standaard"/>
    <w:rsid w:val="006659B9"/>
    <w:pPr>
      <w:spacing w:after="360"/>
      <w:jc w:val="center"/>
    </w:pPr>
    <w:rPr>
      <w:color w:val="333333" w:themeColor="accent1"/>
      <w:sz w:val="24"/>
    </w:rPr>
  </w:style>
  <w:style w:type="paragraph" w:styleId="Lijstalinea">
    <w:name w:val="List Paragraph"/>
    <w:basedOn w:val="Standaard"/>
    <w:uiPriority w:val="34"/>
    <w:qFormat/>
    <w:rsid w:val="000D0FB4"/>
    <w:pPr>
      <w:numPr>
        <w:numId w:val="1"/>
      </w:numPr>
      <w:spacing w:after="400" w:line="240" w:lineRule="auto"/>
      <w:jc w:val="center"/>
    </w:pPr>
    <w:rPr>
      <w:color w:val="333333" w:themeColor="accent1"/>
      <w:sz w:val="32"/>
      <w:lang w:bidi="hi-IN"/>
    </w:rPr>
  </w:style>
  <w:style w:type="paragraph" w:customStyle="1" w:styleId="1ringband">
    <w:name w:val="1&quot; ringband"/>
    <w:basedOn w:val="Standaard"/>
    <w:qFormat/>
    <w:rsid w:val="00DC5A24"/>
    <w:pPr>
      <w:spacing w:after="0" w:line="240" w:lineRule="auto"/>
      <w:jc w:val="center"/>
    </w:pPr>
    <w:rPr>
      <w:b/>
      <w:color w:val="8064A2" w:themeColor="accent4"/>
      <w:sz w:val="44"/>
      <w:szCs w:val="44"/>
      <w:lang w:bidi="hi-IN"/>
    </w:rPr>
  </w:style>
  <w:style w:type="paragraph" w:customStyle="1" w:styleId="1">
    <w:name w:val="1"/>
    <w:aliases w:val="5&quot; ringband"/>
    <w:basedOn w:val="Standaard"/>
    <w:qFormat/>
    <w:rsid w:val="00DC5A24"/>
    <w:pPr>
      <w:spacing w:after="0" w:line="240" w:lineRule="auto"/>
      <w:jc w:val="center"/>
    </w:pPr>
    <w:rPr>
      <w:b/>
      <w:color w:val="8064A2" w:themeColor="accent4"/>
      <w:sz w:val="48"/>
      <w:szCs w:val="48"/>
      <w:lang w:bidi="hi-IN"/>
    </w:rPr>
  </w:style>
  <w:style w:type="paragraph" w:customStyle="1" w:styleId="2ringband">
    <w:name w:val="2&quot; ringband"/>
    <w:basedOn w:val="Standaard"/>
    <w:qFormat/>
    <w:rsid w:val="00DC5A24"/>
    <w:pPr>
      <w:spacing w:after="0" w:line="240" w:lineRule="auto"/>
      <w:jc w:val="center"/>
    </w:pPr>
    <w:rPr>
      <w:b/>
      <w:color w:val="8064A2" w:themeColor="accent4"/>
      <w:sz w:val="56"/>
      <w:szCs w:val="56"/>
      <w:lang w:bidi="hi-IN"/>
    </w:rPr>
  </w:style>
  <w:style w:type="paragraph" w:customStyle="1" w:styleId="3ringband">
    <w:name w:val="3&quot; ringband"/>
    <w:basedOn w:val="Standaard"/>
    <w:qFormat/>
    <w:rsid w:val="00DC5A24"/>
    <w:pPr>
      <w:spacing w:after="0" w:line="240" w:lineRule="auto"/>
      <w:jc w:val="center"/>
    </w:pPr>
    <w:rPr>
      <w:b/>
      <w:color w:val="8064A2" w:themeColor="accent4"/>
      <w:sz w:val="64"/>
      <w:szCs w:val="64"/>
      <w:lang w:bidi="hi-IN"/>
    </w:rPr>
  </w:style>
  <w:style w:type="paragraph" w:styleId="Koptekst">
    <w:name w:val="header"/>
    <w:basedOn w:val="Standaard"/>
    <w:link w:val="KoptekstChar"/>
    <w:uiPriority w:val="99"/>
    <w:unhideWhenUsed/>
    <w:rsid w:val="00E71C6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71C68"/>
  </w:style>
  <w:style w:type="paragraph" w:styleId="Voettekst">
    <w:name w:val="footer"/>
    <w:basedOn w:val="Standaard"/>
    <w:link w:val="VoettekstChar"/>
    <w:uiPriority w:val="99"/>
    <w:unhideWhenUsed/>
    <w:rsid w:val="00E71C6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71C68"/>
  </w:style>
  <w:style w:type="character" w:customStyle="1" w:styleId="Kop1Char">
    <w:name w:val="Kop 1 Char"/>
    <w:basedOn w:val="Standaardalinea-lettertype"/>
    <w:link w:val="Kop1"/>
    <w:uiPriority w:val="9"/>
    <w:rsid w:val="006659B9"/>
    <w:rPr>
      <w:rFonts w:asciiTheme="majorHAnsi" w:hAnsiTheme="majorHAnsi"/>
      <w:caps/>
      <w:color w:val="FFFFFF" w:themeColor="background1"/>
      <w:sz w:val="48"/>
      <w:szCs w:val="56"/>
    </w:rPr>
  </w:style>
  <w:style w:type="paragraph" w:customStyle="1" w:styleId="Naamvanvak">
    <w:name w:val="Naam van vak"/>
    <w:basedOn w:val="Kop6"/>
    <w:qFormat/>
    <w:rsid w:val="00381773"/>
    <w:pPr>
      <w:jc w:val="center"/>
    </w:pPr>
    <w:rPr>
      <w:rFonts w:asciiTheme="majorHAnsi" w:hAnsiTheme="majorHAnsi"/>
      <w:caps/>
      <w:color w:val="333333" w:themeColor="accent1"/>
      <w:sz w:val="44"/>
    </w:rPr>
  </w:style>
  <w:style w:type="paragraph" w:styleId="Titel">
    <w:name w:val="Title"/>
    <w:basedOn w:val="Kop3"/>
    <w:next w:val="Standaard"/>
    <w:link w:val="TitelChar"/>
    <w:uiPriority w:val="10"/>
    <w:qFormat/>
    <w:rsid w:val="00381773"/>
  </w:style>
  <w:style w:type="character" w:customStyle="1" w:styleId="TitelChar">
    <w:name w:val="Titel Char"/>
    <w:basedOn w:val="Standaardalinea-lettertype"/>
    <w:link w:val="Titel"/>
    <w:uiPriority w:val="10"/>
    <w:rsid w:val="00381773"/>
    <w:rPr>
      <w:rFonts w:asciiTheme="majorHAnsi" w:hAnsiTheme="majorHAnsi"/>
      <w:caps/>
      <w:color w:val="333333" w:themeColor="accent1"/>
      <w:sz w:val="36"/>
      <w:szCs w:val="36"/>
    </w:rPr>
  </w:style>
  <w:style w:type="paragraph" w:customStyle="1" w:styleId="Subtitel2">
    <w:name w:val="Subtitel 2"/>
    <w:link w:val="Tekensvoorondertitel2"/>
    <w:qFormat/>
    <w:rsid w:val="000D0FB4"/>
    <w:pPr>
      <w:spacing w:line="240" w:lineRule="auto"/>
      <w:jc w:val="center"/>
    </w:pPr>
    <w:rPr>
      <w:rFonts w:ascii="Microsoft Office Preview Font" w:hAnsi="Microsoft Office Preview Font"/>
      <w:color w:val="948A54" w:themeColor="background2" w:themeShade="80"/>
      <w:sz w:val="32"/>
      <w:szCs w:val="32"/>
    </w:rPr>
  </w:style>
  <w:style w:type="paragraph" w:styleId="Geenafstand">
    <w:name w:val="No Spacing"/>
    <w:uiPriority w:val="1"/>
    <w:qFormat/>
    <w:rsid w:val="000D0FB4"/>
    <w:pPr>
      <w:spacing w:after="0" w:line="240" w:lineRule="auto"/>
    </w:pPr>
    <w:rPr>
      <w:color w:val="262626" w:themeColor="accent1" w:themeShade="BF"/>
    </w:rPr>
  </w:style>
  <w:style w:type="character" w:customStyle="1" w:styleId="Tekensvoorondertitel2">
    <w:name w:val="Tekens voor ondertitel 2"/>
    <w:basedOn w:val="Kop4Char"/>
    <w:link w:val="Subtitel2"/>
    <w:rsid w:val="000D0FB4"/>
    <w:rPr>
      <w:rFonts w:ascii="Microsoft Office Preview Font" w:hAnsi="Microsoft Office Preview Font"/>
      <w:color w:val="948A54" w:themeColor="background2" w:themeShade="80"/>
      <w:sz w:val="32"/>
      <w:szCs w:val="32"/>
    </w:rPr>
  </w:style>
  <w:style w:type="paragraph" w:customStyle="1" w:styleId="Std1">
    <w:name w:val="Std1"/>
    <w:basedOn w:val="Standaard"/>
    <w:link w:val="Std1Char"/>
    <w:qFormat/>
    <w:rsid w:val="00660CB1"/>
    <w:pPr>
      <w:spacing w:after="0" w:line="240" w:lineRule="auto"/>
    </w:pPr>
    <w:rPr>
      <w:rFonts w:ascii="Verdana" w:eastAsia="Times New Roman" w:hAnsi="Verdana" w:cs="Times New Roman"/>
      <w:color w:val="1F497D" w:themeColor="text2"/>
      <w:sz w:val="18"/>
      <w:szCs w:val="18"/>
      <w:lang w:eastAsia="nl-NL"/>
    </w:rPr>
  </w:style>
  <w:style w:type="character" w:customStyle="1" w:styleId="Std1Char">
    <w:name w:val="Std1 Char"/>
    <w:basedOn w:val="Standaardalinea-lettertype"/>
    <w:link w:val="Std1"/>
    <w:rsid w:val="00660CB1"/>
    <w:rPr>
      <w:rFonts w:ascii="Verdana" w:eastAsia="Times New Roman" w:hAnsi="Verdana" w:cs="Times New Roman"/>
      <w:color w:val="1F497D" w:themeColor="text2"/>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95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sv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att\AppData\Roaming\Microsoft\Templates\Set%20schoolproject%20of%20notitieblo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Foundry">
  <a:themeElements>
    <a:clrScheme name="Custom 3">
      <a:dk1>
        <a:sysClr val="windowText" lastClr="000000"/>
      </a:dk1>
      <a:lt1>
        <a:sysClr val="window" lastClr="FFFFFF"/>
      </a:lt1>
      <a:dk2>
        <a:srgbClr val="1F497D"/>
      </a:dk2>
      <a:lt2>
        <a:srgbClr val="EEECE1"/>
      </a:lt2>
      <a:accent1>
        <a:srgbClr val="333333"/>
      </a:accent1>
      <a:accent2>
        <a:srgbClr val="B70DA3"/>
      </a:accent2>
      <a:accent3>
        <a:srgbClr val="B2B2B2"/>
      </a:accent3>
      <a:accent4>
        <a:srgbClr val="8064A2"/>
      </a:accent4>
      <a:accent5>
        <a:srgbClr val="4BACC6"/>
      </a:accent5>
      <a:accent6>
        <a:srgbClr val="F79646"/>
      </a:accent6>
      <a:hlink>
        <a:srgbClr val="0000FF"/>
      </a:hlink>
      <a:folHlink>
        <a:srgbClr val="800080"/>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A847B-A594-44E7-905F-FD5D20B5A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 schoolproject of notitieblok</Template>
  <TotalTime>0</TotalTime>
  <Pages>38</Pages>
  <Words>5116</Words>
  <Characters>28139</Characters>
  <Application>Microsoft Office Word</Application>
  <DocSecurity>0</DocSecurity>
  <Lines>234</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Kaat Tubex</dc:creator>
  <cp:keywords/>
  <cp:lastModifiedBy>Kaat Tubex</cp:lastModifiedBy>
  <cp:revision>2</cp:revision>
  <dcterms:created xsi:type="dcterms:W3CDTF">2020-05-16T11:16:00Z</dcterms:created>
  <dcterms:modified xsi:type="dcterms:W3CDTF">2020-05-16T11:16:00Z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Applications">
    <vt:lpwstr>95;#zwd120;#448;#zwd140;#79;#tpl120</vt:lpwstr>
  </property>
  <property fmtid="{D5CDD505-2E9C-101B-9397-08002B2CF9AE}" pid="7" name="PolicheckCounter">
    <vt:lpwstr>0</vt:lpwstr>
  </property>
  <property fmtid="{D5CDD505-2E9C-101B-9397-08002B2CF9AE}" pid="8" name="PolicheckStatus">
    <vt:lpwstr>0</vt:lpwstr>
  </property>
  <property fmtid="{D5CDD505-2E9C-101B-9397-08002B2CF9AE}" pid="9" name="APTrustLevel">
    <vt:r8>1</vt:r8>
  </property>
</Properties>
</file>